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9CD73" w14:textId="77777777" w:rsidR="00BB3EC8" w:rsidRDefault="00BB3EC8" w:rsidP="00BB3EC8">
      <w:pPr>
        <w:pStyle w:val="Letterhead1"/>
      </w:pPr>
      <w:bookmarkStart w:id="0" w:name="_Hlk95835868"/>
      <w:r>
        <w:rPr>
          <w:noProof/>
        </w:rPr>
        <w:drawing>
          <wp:anchor distT="0" distB="0" distL="114300" distR="114300" simplePos="0" relativeHeight="251658244" behindDoc="1" locked="0" layoutInCell="1" allowOverlap="1" wp14:anchorId="4436F429" wp14:editId="0B41A788">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70C4CFB0" wp14:editId="4960977C">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19A05654" wp14:editId="371C85AB">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C40D0F4" wp14:editId="3D9D06B2">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C169D46" wp14:editId="1A9C72A1">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t>www.accan.org.au</w:t>
      </w:r>
    </w:p>
    <w:p w14:paraId="6E2B9D86" w14:textId="1616F657" w:rsidR="00BB3EC8" w:rsidRDefault="0089739D" w:rsidP="00BB3EC8">
      <w:pPr>
        <w:pStyle w:val="Letterhead1"/>
      </w:pPr>
      <w:r>
        <w:t>grants</w:t>
      </w:r>
      <w:r w:rsidR="00BB3EC8">
        <w:t>@accan.org.au</w:t>
      </w:r>
    </w:p>
    <w:p w14:paraId="1A471B7D" w14:textId="77777777" w:rsidR="00BB3EC8" w:rsidRDefault="00BB3EC8" w:rsidP="00BB3EC8">
      <w:pPr>
        <w:pStyle w:val="Letterhead1"/>
      </w:pPr>
      <w:r>
        <w:t>02 9288 4000</w:t>
      </w:r>
    </w:p>
    <w:p w14:paraId="34F63CFD" w14:textId="77777777" w:rsidR="000D3021" w:rsidRDefault="000D3021" w:rsidP="000D302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1" behindDoc="1" locked="0" layoutInCell="1" allowOverlap="1" wp14:anchorId="7EE6490D" wp14:editId="638D6B43">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46410A4"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58E80B0"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4358C6C7" wp14:editId="3FCE872D">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12D89E"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26EBC46B" w14:textId="502AE87A" w:rsidR="00F45BDC" w:rsidRPr="000B3FAC" w:rsidRDefault="00E577DE" w:rsidP="00AA7049">
      <w:pPr>
        <w:tabs>
          <w:tab w:val="right" w:pos="9026"/>
        </w:tabs>
        <w:rPr>
          <w:rFonts w:ascii="Gotham Black" w:hAnsi="Gotham Black"/>
          <w:color w:val="43C7F4"/>
          <w:sz w:val="36"/>
          <w:szCs w:val="36"/>
        </w:rPr>
      </w:pPr>
      <w:r>
        <w:rPr>
          <w:rFonts w:ascii="Gotham Black" w:hAnsi="Gotham Black"/>
          <w:color w:val="44C7F4"/>
          <w:sz w:val="36"/>
          <w:szCs w:val="36"/>
        </w:rPr>
        <w:t xml:space="preserve">Independent </w:t>
      </w:r>
      <w:r w:rsidR="00ED246D">
        <w:rPr>
          <w:rFonts w:ascii="Gotham Black" w:hAnsi="Gotham Black"/>
          <w:color w:val="44C7F4"/>
          <w:sz w:val="36"/>
          <w:szCs w:val="36"/>
        </w:rPr>
        <w:t>Grant</w:t>
      </w:r>
      <w:r>
        <w:rPr>
          <w:rFonts w:ascii="Gotham Black" w:hAnsi="Gotham Black"/>
          <w:color w:val="44C7F4"/>
          <w:sz w:val="36"/>
          <w:szCs w:val="36"/>
        </w:rPr>
        <w:t>s Program</w:t>
      </w:r>
      <w:r w:rsidR="00F45BDC" w:rsidRPr="006F47E7">
        <w:rPr>
          <w:rFonts w:ascii="Gotham Black" w:hAnsi="Gotham Black"/>
          <w:color w:val="44C7F4"/>
          <w:sz w:val="36"/>
          <w:szCs w:val="36"/>
        </w:rPr>
        <w:tab/>
      </w:r>
      <w:r w:rsidR="0089739D">
        <w:rPr>
          <w:rFonts w:ascii="Gotham" w:hAnsi="Gotham"/>
          <w:b/>
          <w:bCs/>
        </w:rPr>
        <w:t>v_2</w:t>
      </w:r>
      <w:r w:rsidR="001D038E">
        <w:rPr>
          <w:rFonts w:ascii="Gotham" w:hAnsi="Gotham"/>
          <w:b/>
          <w:bCs/>
        </w:rPr>
        <w:t>5 Jan</w:t>
      </w:r>
      <w:r w:rsidR="00970D6B">
        <w:rPr>
          <w:rFonts w:ascii="Gotham" w:hAnsi="Gotham"/>
          <w:b/>
          <w:bCs/>
        </w:rPr>
        <w:t xml:space="preserve"> 202</w:t>
      </w:r>
      <w:r w:rsidR="001D038E">
        <w:rPr>
          <w:rFonts w:ascii="Gotham" w:hAnsi="Gotham"/>
          <w:b/>
          <w:bCs/>
        </w:rPr>
        <w:t>3</w:t>
      </w:r>
    </w:p>
    <w:p w14:paraId="16991199" w14:textId="568B9C8E" w:rsidR="009518F7" w:rsidRPr="00C81175" w:rsidRDefault="00E577DE" w:rsidP="00C81175">
      <w:pPr>
        <w:pStyle w:val="Title"/>
        <w:jc w:val="center"/>
      </w:pPr>
      <w:bookmarkStart w:id="1" w:name="_Toc99975400"/>
      <w:bookmarkStart w:id="2" w:name="_Toc99975450"/>
      <w:bookmarkStart w:id="3" w:name="_Toc122597869"/>
      <w:bookmarkStart w:id="4" w:name="_Toc122598061"/>
      <w:bookmarkStart w:id="5" w:name="_Toc122598696"/>
      <w:bookmarkStart w:id="6" w:name="_Toc122598784"/>
      <w:bookmarkStart w:id="7" w:name="_Toc122598913"/>
      <w:bookmarkStart w:id="8" w:name="_Toc125537486"/>
      <w:bookmarkStart w:id="9" w:name="_Toc125537878"/>
      <w:bookmarkStart w:id="10" w:name="_Toc125538533"/>
      <w:bookmarkEnd w:id="0"/>
      <w:r>
        <w:t>2023 Guidelines</w:t>
      </w:r>
      <w:bookmarkEnd w:id="1"/>
      <w:bookmarkEnd w:id="2"/>
      <w:bookmarkEnd w:id="3"/>
      <w:bookmarkEnd w:id="4"/>
      <w:bookmarkEnd w:id="5"/>
      <w:bookmarkEnd w:id="6"/>
      <w:bookmarkEnd w:id="7"/>
      <w:bookmarkEnd w:id="8"/>
      <w:bookmarkEnd w:id="9"/>
      <w:bookmarkEnd w:id="10"/>
    </w:p>
    <w:p w14:paraId="78F3B574" w14:textId="77777777" w:rsidR="0043728E" w:rsidRDefault="0043728E" w:rsidP="0043728E">
      <w:bookmarkStart w:id="11" w:name="_Toc122598697"/>
      <w:bookmarkStart w:id="12" w:name="_Toc122598785"/>
    </w:p>
    <w:p w14:paraId="7645C73D" w14:textId="6D45FF79" w:rsidR="00535F4E" w:rsidRPr="005C0DD1" w:rsidRDefault="00535F4E" w:rsidP="00535F4E">
      <w:pPr>
        <w:pStyle w:val="Heading1"/>
      </w:pPr>
      <w:bookmarkStart w:id="13" w:name="_Toc122598914"/>
      <w:bookmarkStart w:id="14" w:name="_Toc125537487"/>
      <w:bookmarkStart w:id="15" w:name="_Toc125537879"/>
      <w:bookmarkStart w:id="16" w:name="_Toc125538534"/>
      <w:r w:rsidRPr="005C0DD1">
        <w:t>Key Dates</w:t>
      </w:r>
      <w:bookmarkEnd w:id="11"/>
      <w:bookmarkEnd w:id="12"/>
      <w:bookmarkEnd w:id="13"/>
      <w:bookmarkEnd w:id="14"/>
      <w:bookmarkEnd w:id="15"/>
      <w:bookmarkEnd w:id="16"/>
    </w:p>
    <w:tbl>
      <w:tblPr>
        <w:tblStyle w:val="ACCANtable"/>
        <w:tblW w:w="0" w:type="auto"/>
        <w:tblLook w:val="0000" w:firstRow="0" w:lastRow="0" w:firstColumn="0" w:lastColumn="0" w:noHBand="0" w:noVBand="0"/>
      </w:tblPr>
      <w:tblGrid>
        <w:gridCol w:w="3828"/>
        <w:gridCol w:w="4649"/>
      </w:tblGrid>
      <w:tr w:rsidR="00535F4E" w:rsidRPr="00FB0EA1" w14:paraId="10931F85" w14:textId="77777777" w:rsidTr="009F1C3B">
        <w:trPr>
          <w:trHeight w:val="487"/>
        </w:trPr>
        <w:tc>
          <w:tcPr>
            <w:tcW w:w="3828" w:type="dxa"/>
          </w:tcPr>
          <w:p w14:paraId="6DF95848" w14:textId="77777777" w:rsidR="00535F4E" w:rsidRPr="00FB0EA1" w:rsidRDefault="00535F4E" w:rsidP="004C27AA">
            <w:pPr>
              <w:spacing w:before="120" w:line="360" w:lineRule="auto"/>
            </w:pPr>
            <w:r w:rsidRPr="00FB0EA1">
              <w:t>Expressions of Interest OPEN</w:t>
            </w:r>
          </w:p>
        </w:tc>
        <w:tc>
          <w:tcPr>
            <w:tcW w:w="4649" w:type="dxa"/>
          </w:tcPr>
          <w:p w14:paraId="11BCBC5E" w14:textId="10E45E9B" w:rsidR="00535F4E" w:rsidRPr="00FB0EA1" w:rsidRDefault="00535F4E" w:rsidP="004C27AA">
            <w:pPr>
              <w:spacing w:before="120" w:line="360" w:lineRule="auto"/>
            </w:pPr>
            <w:r w:rsidRPr="00FB0EA1">
              <w:t>30 January 2023</w:t>
            </w:r>
            <w:r w:rsidR="00850760">
              <w:t xml:space="preserve"> - </w:t>
            </w:r>
            <w:r w:rsidR="00850760">
              <w:br/>
            </w:r>
            <w:r w:rsidR="00850760" w:rsidRPr="00FB0EA1">
              <w:t>24 February 2023</w:t>
            </w:r>
            <w:r w:rsidR="00850760">
              <w:t xml:space="preserve"> </w:t>
            </w:r>
            <w:r w:rsidR="00850760" w:rsidRPr="00FB0EA1">
              <w:t>5pm AEDT (Sydney)</w:t>
            </w:r>
          </w:p>
        </w:tc>
      </w:tr>
      <w:tr w:rsidR="00535F4E" w:rsidRPr="00FB0EA1" w14:paraId="446354C0" w14:textId="77777777" w:rsidTr="009F1C3B">
        <w:trPr>
          <w:trHeight w:val="487"/>
        </w:trPr>
        <w:tc>
          <w:tcPr>
            <w:tcW w:w="3828" w:type="dxa"/>
          </w:tcPr>
          <w:p w14:paraId="4F2963AB" w14:textId="77777777" w:rsidR="00535F4E" w:rsidRPr="00FB0EA1" w:rsidRDefault="00535F4E" w:rsidP="004C27AA">
            <w:pPr>
              <w:spacing w:before="120" w:line="360" w:lineRule="auto"/>
            </w:pPr>
            <w:r w:rsidRPr="00FB0EA1">
              <w:t xml:space="preserve">Applicants notified </w:t>
            </w:r>
          </w:p>
        </w:tc>
        <w:tc>
          <w:tcPr>
            <w:tcW w:w="4649" w:type="dxa"/>
          </w:tcPr>
          <w:p w14:paraId="01E18977" w14:textId="77777777" w:rsidR="00535F4E" w:rsidRPr="00FB0EA1" w:rsidRDefault="00535F4E" w:rsidP="004C27AA">
            <w:pPr>
              <w:spacing w:before="120" w:line="360" w:lineRule="auto"/>
            </w:pPr>
            <w:r w:rsidRPr="00FB0EA1">
              <w:t>29 March 2023</w:t>
            </w:r>
          </w:p>
        </w:tc>
      </w:tr>
      <w:tr w:rsidR="00535F4E" w:rsidRPr="00FB0EA1" w14:paraId="027A137F" w14:textId="77777777" w:rsidTr="009F1C3B">
        <w:trPr>
          <w:trHeight w:val="487"/>
        </w:trPr>
        <w:tc>
          <w:tcPr>
            <w:tcW w:w="3828" w:type="dxa"/>
          </w:tcPr>
          <w:p w14:paraId="31B71E46" w14:textId="77777777" w:rsidR="00535F4E" w:rsidRPr="00FB0EA1" w:rsidRDefault="00535F4E" w:rsidP="004C27AA">
            <w:pPr>
              <w:spacing w:before="120" w:line="360" w:lineRule="auto"/>
            </w:pPr>
            <w:r w:rsidRPr="00FB0EA1">
              <w:t>Full Applications OPEN</w:t>
            </w:r>
            <w:r w:rsidRPr="00FB0EA1">
              <w:br/>
              <w:t>(Invited applicants only)</w:t>
            </w:r>
          </w:p>
        </w:tc>
        <w:tc>
          <w:tcPr>
            <w:tcW w:w="4649" w:type="dxa"/>
          </w:tcPr>
          <w:p w14:paraId="591129B6" w14:textId="5BEFC3F1" w:rsidR="00535F4E" w:rsidRPr="00FB0EA1" w:rsidRDefault="00535F4E" w:rsidP="004C27AA">
            <w:pPr>
              <w:spacing w:before="120" w:line="360" w:lineRule="auto"/>
            </w:pPr>
            <w:r w:rsidRPr="00FB0EA1">
              <w:t>30 March 2023</w:t>
            </w:r>
            <w:r w:rsidR="00850760">
              <w:t xml:space="preserve"> - </w:t>
            </w:r>
            <w:r w:rsidR="00850760">
              <w:br/>
            </w:r>
            <w:r w:rsidR="00850760" w:rsidRPr="00FB0EA1">
              <w:t>21 April 2023</w:t>
            </w:r>
            <w:r w:rsidR="009F1C3B">
              <w:t xml:space="preserve"> </w:t>
            </w:r>
            <w:r w:rsidR="00850760" w:rsidRPr="00FB0EA1">
              <w:t>5pm AEST (Sydney)</w:t>
            </w:r>
          </w:p>
        </w:tc>
      </w:tr>
      <w:tr w:rsidR="00535F4E" w:rsidRPr="00FB0EA1" w14:paraId="41BD8204" w14:textId="77777777" w:rsidTr="009F1C3B">
        <w:trPr>
          <w:trHeight w:val="731"/>
        </w:trPr>
        <w:tc>
          <w:tcPr>
            <w:tcW w:w="3828" w:type="dxa"/>
          </w:tcPr>
          <w:p w14:paraId="736C281A" w14:textId="77777777" w:rsidR="00535F4E" w:rsidRPr="00FB0EA1" w:rsidRDefault="00535F4E" w:rsidP="004C27AA">
            <w:pPr>
              <w:spacing w:before="120" w:line="360" w:lineRule="auto"/>
            </w:pPr>
            <w:r w:rsidRPr="00FB0EA1">
              <w:t xml:space="preserve">Applicants notified </w:t>
            </w:r>
          </w:p>
        </w:tc>
        <w:tc>
          <w:tcPr>
            <w:tcW w:w="4649" w:type="dxa"/>
          </w:tcPr>
          <w:p w14:paraId="174B6063" w14:textId="77777777" w:rsidR="00535F4E" w:rsidRPr="00FB0EA1" w:rsidRDefault="00535F4E" w:rsidP="004C27AA">
            <w:pPr>
              <w:spacing w:before="120" w:line="360" w:lineRule="auto"/>
            </w:pPr>
            <w:r w:rsidRPr="00FB0EA1">
              <w:t>30 June 2023</w:t>
            </w:r>
          </w:p>
        </w:tc>
      </w:tr>
      <w:tr w:rsidR="00535F4E" w:rsidRPr="00FB0EA1" w14:paraId="072A5551" w14:textId="77777777" w:rsidTr="009F1C3B">
        <w:trPr>
          <w:trHeight w:val="487"/>
        </w:trPr>
        <w:tc>
          <w:tcPr>
            <w:tcW w:w="3828" w:type="dxa"/>
          </w:tcPr>
          <w:p w14:paraId="1E31BB4E" w14:textId="154213C2" w:rsidR="00535F4E" w:rsidRPr="00FB0EA1" w:rsidRDefault="00535F4E" w:rsidP="004C27AA">
            <w:pPr>
              <w:spacing w:before="120" w:line="360" w:lineRule="auto"/>
            </w:pPr>
            <w:r w:rsidRPr="00FB0EA1">
              <w:t xml:space="preserve">Funded projects can begin </w:t>
            </w:r>
          </w:p>
        </w:tc>
        <w:tc>
          <w:tcPr>
            <w:tcW w:w="4649" w:type="dxa"/>
          </w:tcPr>
          <w:p w14:paraId="74EB6FBB" w14:textId="77777777" w:rsidR="00535F4E" w:rsidRPr="00FB0EA1" w:rsidRDefault="00535F4E" w:rsidP="004C27AA">
            <w:pPr>
              <w:spacing w:before="120" w:line="360" w:lineRule="auto"/>
            </w:pPr>
            <w:r w:rsidRPr="00FB0EA1">
              <w:t>1 July 2023</w:t>
            </w:r>
          </w:p>
        </w:tc>
      </w:tr>
    </w:tbl>
    <w:p w14:paraId="2F9F0145" w14:textId="77777777" w:rsidR="00535F4E" w:rsidRDefault="00535F4E" w:rsidP="00535F4E">
      <w:pPr>
        <w:rPr>
          <w:lang w:eastAsia="x-none"/>
        </w:rPr>
      </w:pPr>
    </w:p>
    <w:p w14:paraId="62E3E42B" w14:textId="77777777" w:rsidR="0043728E" w:rsidRDefault="0043728E" w:rsidP="00535F4E">
      <w:pPr>
        <w:rPr>
          <w:lang w:eastAsia="x-none"/>
        </w:rPr>
      </w:pPr>
    </w:p>
    <w:p w14:paraId="79E1579D" w14:textId="77777777" w:rsidR="00E84C2D" w:rsidRDefault="00E84C2D" w:rsidP="00535F4E">
      <w:pPr>
        <w:rPr>
          <w:lang w:eastAsia="x-none"/>
        </w:rPr>
      </w:pPr>
    </w:p>
    <w:p w14:paraId="2EFC79A6" w14:textId="77777777" w:rsidR="009F1C3B" w:rsidRPr="00327A8D" w:rsidRDefault="009F1C3B" w:rsidP="00535F4E">
      <w:pPr>
        <w:rPr>
          <w:lang w:eastAsia="x-none"/>
        </w:rPr>
      </w:pPr>
    </w:p>
    <w:p w14:paraId="1E6CDA1C" w14:textId="10C2C9B1" w:rsidR="00695E08" w:rsidRPr="00667345" w:rsidRDefault="00B41CA8" w:rsidP="00695E08">
      <w:pPr>
        <w:pStyle w:val="Heading1"/>
      </w:pPr>
      <w:bookmarkStart w:id="17" w:name="_Contact_the_ACCAN"/>
      <w:bookmarkStart w:id="18" w:name="_Toc122598915"/>
      <w:bookmarkStart w:id="19" w:name="_Ref122599137"/>
      <w:bookmarkStart w:id="20" w:name="_Toc125537488"/>
      <w:bookmarkStart w:id="21" w:name="_Toc125537880"/>
      <w:bookmarkStart w:id="22" w:name="_Toc125538535"/>
      <w:bookmarkEnd w:id="17"/>
      <w:r w:rsidRPr="00B41CA8">
        <w:t>Contact</w:t>
      </w:r>
      <w:bookmarkEnd w:id="18"/>
      <w:r w:rsidR="00695E08">
        <w:t xml:space="preserve"> the ACCAN Grants Team</w:t>
      </w:r>
      <w:bookmarkEnd w:id="19"/>
      <w:bookmarkEnd w:id="20"/>
      <w:bookmarkEnd w:id="21"/>
      <w:bookmarkEnd w:id="22"/>
    </w:p>
    <w:p w14:paraId="665358FF" w14:textId="54DBF9C4" w:rsidR="00237198" w:rsidRPr="00237198" w:rsidRDefault="00B41CA8" w:rsidP="005537B6">
      <w:pPr>
        <w:rPr>
          <w:color w:val="0000FF"/>
          <w:u w:val="single"/>
        </w:rPr>
      </w:pPr>
      <w:r w:rsidRPr="00B41CA8">
        <w:t>Email:</w:t>
      </w:r>
      <w:r w:rsidR="00E84C2D">
        <w:tab/>
      </w:r>
      <w:hyperlink r:id="rId21" w:history="1">
        <w:r w:rsidR="00E84C2D" w:rsidRPr="005462F3">
          <w:rPr>
            <w:rStyle w:val="Hyperlink"/>
          </w:rPr>
          <w:t>grants@accan.org.au</w:t>
        </w:r>
      </w:hyperlink>
      <w:r w:rsidRPr="00B41CA8">
        <w:rPr>
          <w:color w:val="0000FF"/>
          <w:u w:val="single"/>
        </w:rPr>
        <w:br/>
      </w:r>
      <w:r w:rsidRPr="00B41CA8">
        <w:t>Phone:</w:t>
      </w:r>
      <w:r w:rsidR="00E84C2D">
        <w:tab/>
      </w:r>
      <w:r w:rsidRPr="00B41CA8">
        <w:t>(02) 9288 4000</w:t>
      </w:r>
      <w:r w:rsidRPr="00B41CA8">
        <w:br/>
      </w:r>
      <w:r w:rsidR="00772771" w:rsidRPr="00BD57DE">
        <w:t xml:space="preserve">Web: </w:t>
      </w:r>
      <w:r w:rsidR="00772771" w:rsidRPr="00BD57DE">
        <w:tab/>
      </w:r>
      <w:hyperlink r:id="rId22" w:history="1">
        <w:r w:rsidR="00772771" w:rsidRPr="0064759A">
          <w:rPr>
            <w:rStyle w:val="Hyperlink"/>
          </w:rPr>
          <w:t>www.accan.org.au/grants</w:t>
        </w:r>
      </w:hyperlink>
      <w:r w:rsidRPr="00B41CA8">
        <w:br/>
        <w:t xml:space="preserve">Contact us through the </w:t>
      </w:r>
      <w:hyperlink r:id="rId23" w:history="1">
        <w:r w:rsidRPr="00B41CA8">
          <w:rPr>
            <w:color w:val="0000FF"/>
            <w:u w:val="single"/>
          </w:rPr>
          <w:t>National Relay Service</w:t>
        </w:r>
      </w:hyperlink>
    </w:p>
    <w:p w14:paraId="088CDF3E" w14:textId="77777777" w:rsidR="000547D7" w:rsidRDefault="000547D7">
      <w:r>
        <w:br w:type="page"/>
      </w:r>
    </w:p>
    <w:bookmarkStart w:id="23" w:name="_Toc125538536" w:displacedByCustomXml="next"/>
    <w:sdt>
      <w:sdtPr>
        <w:id w:val="1550804452"/>
        <w:docPartObj>
          <w:docPartGallery w:val="Table of Contents"/>
          <w:docPartUnique/>
        </w:docPartObj>
      </w:sdtPr>
      <w:sdtEndPr>
        <w:rPr>
          <w:rFonts w:cstheme="minorBidi"/>
          <w:b/>
          <w:bCs/>
          <w:noProof/>
          <w:sz w:val="22"/>
          <w:szCs w:val="22"/>
        </w:rPr>
      </w:sdtEndPr>
      <w:sdtContent>
        <w:p w14:paraId="6566DF3A" w14:textId="0ECECA6A" w:rsidR="00ED7637" w:rsidRDefault="00ED7637" w:rsidP="00310663">
          <w:pPr>
            <w:pStyle w:val="Heading1"/>
          </w:pPr>
          <w:r>
            <w:t>Contents</w:t>
          </w:r>
          <w:bookmarkEnd w:id="23"/>
        </w:p>
        <w:p w14:paraId="28378AE1" w14:textId="4C394F65" w:rsidR="00171AD5" w:rsidRDefault="00ED7637" w:rsidP="00171AD5">
          <w:pPr>
            <w:pStyle w:val="TOC1"/>
            <w:tabs>
              <w:tab w:val="right" w:leader="dot" w:pos="9016"/>
            </w:tabs>
            <w:rPr>
              <w:noProof/>
            </w:rPr>
          </w:pPr>
          <w:r>
            <w:fldChar w:fldCharType="begin"/>
          </w:r>
          <w:r>
            <w:instrText xml:space="preserve"> TOC \o "1-3" \h \z \u </w:instrText>
          </w:r>
          <w:r>
            <w:fldChar w:fldCharType="separate"/>
          </w:r>
        </w:p>
        <w:p w14:paraId="75D7A989" w14:textId="029B077F" w:rsidR="00171AD5" w:rsidRDefault="00171AD5">
          <w:pPr>
            <w:pStyle w:val="TOC1"/>
            <w:tabs>
              <w:tab w:val="right" w:leader="dot" w:pos="9016"/>
            </w:tabs>
            <w:rPr>
              <w:noProof/>
            </w:rPr>
          </w:pPr>
          <w:hyperlink w:anchor="_Toc125538537" w:history="1">
            <w:r w:rsidRPr="00154421">
              <w:rPr>
                <w:rStyle w:val="Hyperlink"/>
                <w:noProof/>
              </w:rPr>
              <w:t>ABOUT ACCAN</w:t>
            </w:r>
            <w:r>
              <w:rPr>
                <w:noProof/>
                <w:webHidden/>
              </w:rPr>
              <w:tab/>
            </w:r>
            <w:r>
              <w:rPr>
                <w:noProof/>
                <w:webHidden/>
              </w:rPr>
              <w:fldChar w:fldCharType="begin"/>
            </w:r>
            <w:r>
              <w:rPr>
                <w:noProof/>
                <w:webHidden/>
              </w:rPr>
              <w:instrText xml:space="preserve"> PAGEREF _Toc125538537 \h </w:instrText>
            </w:r>
            <w:r>
              <w:rPr>
                <w:noProof/>
                <w:webHidden/>
              </w:rPr>
            </w:r>
            <w:r>
              <w:rPr>
                <w:noProof/>
                <w:webHidden/>
              </w:rPr>
              <w:fldChar w:fldCharType="separate"/>
            </w:r>
            <w:r w:rsidR="008B4FD7">
              <w:rPr>
                <w:noProof/>
                <w:webHidden/>
              </w:rPr>
              <w:t>3</w:t>
            </w:r>
            <w:r>
              <w:rPr>
                <w:noProof/>
                <w:webHidden/>
              </w:rPr>
              <w:fldChar w:fldCharType="end"/>
            </w:r>
          </w:hyperlink>
        </w:p>
        <w:p w14:paraId="6D8FD7C4" w14:textId="17B31535" w:rsidR="00171AD5" w:rsidRDefault="00171AD5">
          <w:pPr>
            <w:pStyle w:val="TOC1"/>
            <w:tabs>
              <w:tab w:val="right" w:leader="dot" w:pos="9016"/>
            </w:tabs>
            <w:rPr>
              <w:noProof/>
            </w:rPr>
          </w:pPr>
          <w:hyperlink w:anchor="_Toc125538538" w:history="1">
            <w:r w:rsidRPr="00154421">
              <w:rPr>
                <w:rStyle w:val="Hyperlink"/>
                <w:noProof/>
              </w:rPr>
              <w:t>ABOUT THE GRANTS PROGRAM</w:t>
            </w:r>
            <w:r>
              <w:rPr>
                <w:noProof/>
                <w:webHidden/>
              </w:rPr>
              <w:tab/>
            </w:r>
            <w:r>
              <w:rPr>
                <w:noProof/>
                <w:webHidden/>
              </w:rPr>
              <w:fldChar w:fldCharType="begin"/>
            </w:r>
            <w:r>
              <w:rPr>
                <w:noProof/>
                <w:webHidden/>
              </w:rPr>
              <w:instrText xml:space="preserve"> PAGEREF _Toc125538538 \h </w:instrText>
            </w:r>
            <w:r>
              <w:rPr>
                <w:noProof/>
                <w:webHidden/>
              </w:rPr>
            </w:r>
            <w:r>
              <w:rPr>
                <w:noProof/>
                <w:webHidden/>
              </w:rPr>
              <w:fldChar w:fldCharType="separate"/>
            </w:r>
            <w:r w:rsidR="008B4FD7">
              <w:rPr>
                <w:noProof/>
                <w:webHidden/>
              </w:rPr>
              <w:t>3</w:t>
            </w:r>
            <w:r>
              <w:rPr>
                <w:noProof/>
                <w:webHidden/>
              </w:rPr>
              <w:fldChar w:fldCharType="end"/>
            </w:r>
          </w:hyperlink>
        </w:p>
        <w:p w14:paraId="425562BA" w14:textId="02D45DCD" w:rsidR="00171AD5" w:rsidRDefault="00171AD5">
          <w:pPr>
            <w:pStyle w:val="TOC1"/>
            <w:tabs>
              <w:tab w:val="right" w:leader="dot" w:pos="9016"/>
            </w:tabs>
            <w:rPr>
              <w:noProof/>
            </w:rPr>
          </w:pPr>
          <w:hyperlink w:anchor="_Toc125538539" w:history="1">
            <w:r w:rsidRPr="00154421">
              <w:rPr>
                <w:rStyle w:val="Hyperlink"/>
                <w:noProof/>
              </w:rPr>
              <w:t>Aim</w:t>
            </w:r>
            <w:r>
              <w:rPr>
                <w:noProof/>
                <w:webHidden/>
              </w:rPr>
              <w:tab/>
            </w:r>
            <w:r>
              <w:rPr>
                <w:noProof/>
                <w:webHidden/>
              </w:rPr>
              <w:fldChar w:fldCharType="begin"/>
            </w:r>
            <w:r>
              <w:rPr>
                <w:noProof/>
                <w:webHidden/>
              </w:rPr>
              <w:instrText xml:space="preserve"> PAGEREF _Toc125538539 \h </w:instrText>
            </w:r>
            <w:r>
              <w:rPr>
                <w:noProof/>
                <w:webHidden/>
              </w:rPr>
            </w:r>
            <w:r>
              <w:rPr>
                <w:noProof/>
                <w:webHidden/>
              </w:rPr>
              <w:fldChar w:fldCharType="separate"/>
            </w:r>
            <w:r w:rsidR="008B4FD7">
              <w:rPr>
                <w:noProof/>
                <w:webHidden/>
              </w:rPr>
              <w:t>3</w:t>
            </w:r>
            <w:r>
              <w:rPr>
                <w:noProof/>
                <w:webHidden/>
              </w:rPr>
              <w:fldChar w:fldCharType="end"/>
            </w:r>
          </w:hyperlink>
        </w:p>
        <w:p w14:paraId="60B96265" w14:textId="52BA635F" w:rsidR="00171AD5" w:rsidRDefault="00171AD5">
          <w:pPr>
            <w:pStyle w:val="TOC1"/>
            <w:tabs>
              <w:tab w:val="right" w:leader="dot" w:pos="9016"/>
            </w:tabs>
            <w:rPr>
              <w:noProof/>
            </w:rPr>
          </w:pPr>
          <w:hyperlink w:anchor="_Toc125538540" w:history="1">
            <w:r w:rsidRPr="00154421">
              <w:rPr>
                <w:rStyle w:val="Hyperlink"/>
                <w:noProof/>
              </w:rPr>
              <w:t>Scope</w:t>
            </w:r>
            <w:r>
              <w:rPr>
                <w:noProof/>
                <w:webHidden/>
              </w:rPr>
              <w:tab/>
            </w:r>
            <w:r>
              <w:rPr>
                <w:noProof/>
                <w:webHidden/>
              </w:rPr>
              <w:fldChar w:fldCharType="begin"/>
            </w:r>
            <w:r>
              <w:rPr>
                <w:noProof/>
                <w:webHidden/>
              </w:rPr>
              <w:instrText xml:space="preserve"> PAGEREF _Toc125538540 \h </w:instrText>
            </w:r>
            <w:r>
              <w:rPr>
                <w:noProof/>
                <w:webHidden/>
              </w:rPr>
            </w:r>
            <w:r>
              <w:rPr>
                <w:noProof/>
                <w:webHidden/>
              </w:rPr>
              <w:fldChar w:fldCharType="separate"/>
            </w:r>
            <w:r w:rsidR="008B4FD7">
              <w:rPr>
                <w:noProof/>
                <w:webHidden/>
              </w:rPr>
              <w:t>3</w:t>
            </w:r>
            <w:r>
              <w:rPr>
                <w:noProof/>
                <w:webHidden/>
              </w:rPr>
              <w:fldChar w:fldCharType="end"/>
            </w:r>
          </w:hyperlink>
        </w:p>
        <w:p w14:paraId="43009AF4" w14:textId="64C3D174" w:rsidR="00171AD5" w:rsidRDefault="00171AD5">
          <w:pPr>
            <w:pStyle w:val="TOC1"/>
            <w:tabs>
              <w:tab w:val="right" w:leader="dot" w:pos="9016"/>
            </w:tabs>
            <w:rPr>
              <w:noProof/>
            </w:rPr>
          </w:pPr>
          <w:hyperlink w:anchor="_Toc125538541" w:history="1">
            <w:r w:rsidRPr="00154421">
              <w:rPr>
                <w:rStyle w:val="Hyperlink"/>
                <w:noProof/>
              </w:rPr>
              <w:t>Project Types</w:t>
            </w:r>
            <w:r>
              <w:rPr>
                <w:noProof/>
                <w:webHidden/>
              </w:rPr>
              <w:tab/>
            </w:r>
            <w:r>
              <w:rPr>
                <w:noProof/>
                <w:webHidden/>
              </w:rPr>
              <w:fldChar w:fldCharType="begin"/>
            </w:r>
            <w:r>
              <w:rPr>
                <w:noProof/>
                <w:webHidden/>
              </w:rPr>
              <w:instrText xml:space="preserve"> PAGEREF _Toc125538541 \h </w:instrText>
            </w:r>
            <w:r>
              <w:rPr>
                <w:noProof/>
                <w:webHidden/>
              </w:rPr>
            </w:r>
            <w:r>
              <w:rPr>
                <w:noProof/>
                <w:webHidden/>
              </w:rPr>
              <w:fldChar w:fldCharType="separate"/>
            </w:r>
            <w:r w:rsidR="008B4FD7">
              <w:rPr>
                <w:noProof/>
                <w:webHidden/>
              </w:rPr>
              <w:t>4</w:t>
            </w:r>
            <w:r>
              <w:rPr>
                <w:noProof/>
                <w:webHidden/>
              </w:rPr>
              <w:fldChar w:fldCharType="end"/>
            </w:r>
          </w:hyperlink>
        </w:p>
        <w:p w14:paraId="09454974" w14:textId="12185E8C" w:rsidR="00171AD5" w:rsidRDefault="00171AD5">
          <w:pPr>
            <w:pStyle w:val="TOC1"/>
            <w:tabs>
              <w:tab w:val="right" w:leader="dot" w:pos="9016"/>
            </w:tabs>
            <w:rPr>
              <w:noProof/>
            </w:rPr>
          </w:pPr>
          <w:hyperlink w:anchor="_Toc125538542" w:history="1">
            <w:r w:rsidRPr="00154421">
              <w:rPr>
                <w:rStyle w:val="Hyperlink"/>
                <w:noProof/>
              </w:rPr>
              <w:t>WHO CAN APPLY</w:t>
            </w:r>
            <w:r>
              <w:rPr>
                <w:noProof/>
                <w:webHidden/>
              </w:rPr>
              <w:tab/>
            </w:r>
            <w:r>
              <w:rPr>
                <w:noProof/>
                <w:webHidden/>
              </w:rPr>
              <w:fldChar w:fldCharType="begin"/>
            </w:r>
            <w:r>
              <w:rPr>
                <w:noProof/>
                <w:webHidden/>
              </w:rPr>
              <w:instrText xml:space="preserve"> PAGEREF _Toc125538542 \h </w:instrText>
            </w:r>
            <w:r>
              <w:rPr>
                <w:noProof/>
                <w:webHidden/>
              </w:rPr>
            </w:r>
            <w:r>
              <w:rPr>
                <w:noProof/>
                <w:webHidden/>
              </w:rPr>
              <w:fldChar w:fldCharType="separate"/>
            </w:r>
            <w:r w:rsidR="008B4FD7">
              <w:rPr>
                <w:noProof/>
                <w:webHidden/>
              </w:rPr>
              <w:t>5</w:t>
            </w:r>
            <w:r>
              <w:rPr>
                <w:noProof/>
                <w:webHidden/>
              </w:rPr>
              <w:fldChar w:fldCharType="end"/>
            </w:r>
          </w:hyperlink>
        </w:p>
        <w:p w14:paraId="421F8D34" w14:textId="4981069F" w:rsidR="00171AD5" w:rsidRDefault="00171AD5">
          <w:pPr>
            <w:pStyle w:val="TOC1"/>
            <w:tabs>
              <w:tab w:val="right" w:leader="dot" w:pos="9016"/>
            </w:tabs>
            <w:rPr>
              <w:noProof/>
            </w:rPr>
          </w:pPr>
          <w:hyperlink w:anchor="_Toc125538543" w:history="1">
            <w:r w:rsidRPr="00154421">
              <w:rPr>
                <w:rStyle w:val="Hyperlink"/>
                <w:noProof/>
              </w:rPr>
              <w:t>Partnerships</w:t>
            </w:r>
            <w:r>
              <w:rPr>
                <w:noProof/>
                <w:webHidden/>
              </w:rPr>
              <w:tab/>
            </w:r>
            <w:r>
              <w:rPr>
                <w:noProof/>
                <w:webHidden/>
              </w:rPr>
              <w:fldChar w:fldCharType="begin"/>
            </w:r>
            <w:r>
              <w:rPr>
                <w:noProof/>
                <w:webHidden/>
              </w:rPr>
              <w:instrText xml:space="preserve"> PAGEREF _Toc125538543 \h </w:instrText>
            </w:r>
            <w:r>
              <w:rPr>
                <w:noProof/>
                <w:webHidden/>
              </w:rPr>
            </w:r>
            <w:r>
              <w:rPr>
                <w:noProof/>
                <w:webHidden/>
              </w:rPr>
              <w:fldChar w:fldCharType="separate"/>
            </w:r>
            <w:r w:rsidR="008B4FD7">
              <w:rPr>
                <w:noProof/>
                <w:webHidden/>
              </w:rPr>
              <w:t>5</w:t>
            </w:r>
            <w:r>
              <w:rPr>
                <w:noProof/>
                <w:webHidden/>
              </w:rPr>
              <w:fldChar w:fldCharType="end"/>
            </w:r>
          </w:hyperlink>
        </w:p>
        <w:p w14:paraId="4F78E838" w14:textId="5D085BC9" w:rsidR="00171AD5" w:rsidRDefault="00171AD5">
          <w:pPr>
            <w:pStyle w:val="TOC1"/>
            <w:tabs>
              <w:tab w:val="right" w:leader="dot" w:pos="9016"/>
            </w:tabs>
            <w:rPr>
              <w:noProof/>
            </w:rPr>
          </w:pPr>
          <w:hyperlink w:anchor="_Toc125538544" w:history="1">
            <w:r w:rsidRPr="00154421">
              <w:rPr>
                <w:rStyle w:val="Hyperlink"/>
                <w:noProof/>
              </w:rPr>
              <w:t>Applying for follow-on work</w:t>
            </w:r>
            <w:r>
              <w:rPr>
                <w:noProof/>
                <w:webHidden/>
              </w:rPr>
              <w:tab/>
            </w:r>
            <w:r>
              <w:rPr>
                <w:noProof/>
                <w:webHidden/>
              </w:rPr>
              <w:fldChar w:fldCharType="begin"/>
            </w:r>
            <w:r>
              <w:rPr>
                <w:noProof/>
                <w:webHidden/>
              </w:rPr>
              <w:instrText xml:space="preserve"> PAGEREF _Toc125538544 \h </w:instrText>
            </w:r>
            <w:r>
              <w:rPr>
                <w:noProof/>
                <w:webHidden/>
              </w:rPr>
            </w:r>
            <w:r>
              <w:rPr>
                <w:noProof/>
                <w:webHidden/>
              </w:rPr>
              <w:fldChar w:fldCharType="separate"/>
            </w:r>
            <w:r w:rsidR="008B4FD7">
              <w:rPr>
                <w:noProof/>
                <w:webHidden/>
              </w:rPr>
              <w:t>5</w:t>
            </w:r>
            <w:r>
              <w:rPr>
                <w:noProof/>
                <w:webHidden/>
              </w:rPr>
              <w:fldChar w:fldCharType="end"/>
            </w:r>
          </w:hyperlink>
        </w:p>
        <w:p w14:paraId="6C718E7F" w14:textId="7874BC47" w:rsidR="00171AD5" w:rsidRDefault="00171AD5">
          <w:pPr>
            <w:pStyle w:val="TOC1"/>
            <w:tabs>
              <w:tab w:val="right" w:leader="dot" w:pos="9016"/>
            </w:tabs>
            <w:rPr>
              <w:noProof/>
            </w:rPr>
          </w:pPr>
          <w:hyperlink w:anchor="_Toc125538545" w:history="1">
            <w:r w:rsidRPr="00154421">
              <w:rPr>
                <w:rStyle w:val="Hyperlink"/>
                <w:noProof/>
              </w:rPr>
              <w:t>Eligibility Criteria</w:t>
            </w:r>
            <w:r>
              <w:rPr>
                <w:noProof/>
                <w:webHidden/>
              </w:rPr>
              <w:tab/>
            </w:r>
            <w:r>
              <w:rPr>
                <w:noProof/>
                <w:webHidden/>
              </w:rPr>
              <w:fldChar w:fldCharType="begin"/>
            </w:r>
            <w:r>
              <w:rPr>
                <w:noProof/>
                <w:webHidden/>
              </w:rPr>
              <w:instrText xml:space="preserve"> PAGEREF _Toc125538545 \h </w:instrText>
            </w:r>
            <w:r>
              <w:rPr>
                <w:noProof/>
                <w:webHidden/>
              </w:rPr>
            </w:r>
            <w:r>
              <w:rPr>
                <w:noProof/>
                <w:webHidden/>
              </w:rPr>
              <w:fldChar w:fldCharType="separate"/>
            </w:r>
            <w:r w:rsidR="008B4FD7">
              <w:rPr>
                <w:noProof/>
                <w:webHidden/>
              </w:rPr>
              <w:t>6</w:t>
            </w:r>
            <w:r>
              <w:rPr>
                <w:noProof/>
                <w:webHidden/>
              </w:rPr>
              <w:fldChar w:fldCharType="end"/>
            </w:r>
          </w:hyperlink>
        </w:p>
        <w:p w14:paraId="5B749C64" w14:textId="7A3E2917" w:rsidR="00171AD5" w:rsidRDefault="00171AD5">
          <w:pPr>
            <w:pStyle w:val="TOC1"/>
            <w:tabs>
              <w:tab w:val="right" w:leader="dot" w:pos="9016"/>
            </w:tabs>
            <w:rPr>
              <w:noProof/>
            </w:rPr>
          </w:pPr>
          <w:hyperlink w:anchor="_Toc125538546" w:history="1">
            <w:r w:rsidRPr="00154421">
              <w:rPr>
                <w:rStyle w:val="Hyperlink"/>
                <w:noProof/>
              </w:rPr>
              <w:t>ASSESSMENT</w:t>
            </w:r>
            <w:r>
              <w:rPr>
                <w:noProof/>
                <w:webHidden/>
              </w:rPr>
              <w:tab/>
            </w:r>
            <w:r>
              <w:rPr>
                <w:noProof/>
                <w:webHidden/>
              </w:rPr>
              <w:fldChar w:fldCharType="begin"/>
            </w:r>
            <w:r>
              <w:rPr>
                <w:noProof/>
                <w:webHidden/>
              </w:rPr>
              <w:instrText xml:space="preserve"> PAGEREF _Toc125538546 \h </w:instrText>
            </w:r>
            <w:r>
              <w:rPr>
                <w:noProof/>
                <w:webHidden/>
              </w:rPr>
            </w:r>
            <w:r>
              <w:rPr>
                <w:noProof/>
                <w:webHidden/>
              </w:rPr>
              <w:fldChar w:fldCharType="separate"/>
            </w:r>
            <w:r w:rsidR="008B4FD7">
              <w:rPr>
                <w:noProof/>
                <w:webHidden/>
              </w:rPr>
              <w:t>7</w:t>
            </w:r>
            <w:r>
              <w:rPr>
                <w:noProof/>
                <w:webHidden/>
              </w:rPr>
              <w:fldChar w:fldCharType="end"/>
            </w:r>
          </w:hyperlink>
        </w:p>
        <w:p w14:paraId="23A084B7" w14:textId="548E57FA" w:rsidR="00171AD5" w:rsidRDefault="00171AD5">
          <w:pPr>
            <w:pStyle w:val="TOC1"/>
            <w:tabs>
              <w:tab w:val="right" w:leader="dot" w:pos="9016"/>
            </w:tabs>
            <w:rPr>
              <w:noProof/>
            </w:rPr>
          </w:pPr>
          <w:hyperlink w:anchor="_Toc125538547" w:history="1">
            <w:r w:rsidRPr="00154421">
              <w:rPr>
                <w:rStyle w:val="Hyperlink"/>
                <w:noProof/>
              </w:rPr>
              <w:t>Accessibility of project outputs</w:t>
            </w:r>
            <w:r>
              <w:rPr>
                <w:noProof/>
                <w:webHidden/>
              </w:rPr>
              <w:tab/>
            </w:r>
            <w:r>
              <w:rPr>
                <w:noProof/>
                <w:webHidden/>
              </w:rPr>
              <w:fldChar w:fldCharType="begin"/>
            </w:r>
            <w:r>
              <w:rPr>
                <w:noProof/>
                <w:webHidden/>
              </w:rPr>
              <w:instrText xml:space="preserve"> PAGEREF _Toc125538547 \h </w:instrText>
            </w:r>
            <w:r>
              <w:rPr>
                <w:noProof/>
                <w:webHidden/>
              </w:rPr>
            </w:r>
            <w:r>
              <w:rPr>
                <w:noProof/>
                <w:webHidden/>
              </w:rPr>
              <w:fldChar w:fldCharType="separate"/>
            </w:r>
            <w:r w:rsidR="008B4FD7">
              <w:rPr>
                <w:noProof/>
                <w:webHidden/>
              </w:rPr>
              <w:t>7</w:t>
            </w:r>
            <w:r>
              <w:rPr>
                <w:noProof/>
                <w:webHidden/>
              </w:rPr>
              <w:fldChar w:fldCharType="end"/>
            </w:r>
          </w:hyperlink>
        </w:p>
        <w:p w14:paraId="601038E5" w14:textId="596F8B5D" w:rsidR="00171AD5" w:rsidRDefault="00171AD5">
          <w:pPr>
            <w:pStyle w:val="TOC1"/>
            <w:tabs>
              <w:tab w:val="right" w:leader="dot" w:pos="9016"/>
            </w:tabs>
            <w:rPr>
              <w:noProof/>
            </w:rPr>
          </w:pPr>
          <w:hyperlink w:anchor="_Toc125538548" w:history="1">
            <w:r w:rsidRPr="00154421">
              <w:rPr>
                <w:rStyle w:val="Hyperlink"/>
                <w:noProof/>
              </w:rPr>
              <w:t>Assessment Criteria</w:t>
            </w:r>
            <w:r>
              <w:rPr>
                <w:noProof/>
                <w:webHidden/>
              </w:rPr>
              <w:tab/>
            </w:r>
            <w:r>
              <w:rPr>
                <w:noProof/>
                <w:webHidden/>
              </w:rPr>
              <w:fldChar w:fldCharType="begin"/>
            </w:r>
            <w:r>
              <w:rPr>
                <w:noProof/>
                <w:webHidden/>
              </w:rPr>
              <w:instrText xml:space="preserve"> PAGEREF _Toc125538548 \h </w:instrText>
            </w:r>
            <w:r>
              <w:rPr>
                <w:noProof/>
                <w:webHidden/>
              </w:rPr>
            </w:r>
            <w:r>
              <w:rPr>
                <w:noProof/>
                <w:webHidden/>
              </w:rPr>
              <w:fldChar w:fldCharType="separate"/>
            </w:r>
            <w:r w:rsidR="008B4FD7">
              <w:rPr>
                <w:noProof/>
                <w:webHidden/>
              </w:rPr>
              <w:t>8</w:t>
            </w:r>
            <w:r>
              <w:rPr>
                <w:noProof/>
                <w:webHidden/>
              </w:rPr>
              <w:fldChar w:fldCharType="end"/>
            </w:r>
          </w:hyperlink>
        </w:p>
        <w:p w14:paraId="69638FEA" w14:textId="37A09480" w:rsidR="00171AD5" w:rsidRDefault="00171AD5">
          <w:pPr>
            <w:pStyle w:val="TOC1"/>
            <w:tabs>
              <w:tab w:val="right" w:leader="dot" w:pos="9016"/>
            </w:tabs>
            <w:rPr>
              <w:noProof/>
            </w:rPr>
          </w:pPr>
          <w:hyperlink w:anchor="_Toc125538549" w:history="1">
            <w:r w:rsidRPr="00154421">
              <w:rPr>
                <w:rStyle w:val="Hyperlink"/>
                <w:noProof/>
              </w:rPr>
              <w:t>ABOUT THE 2023 ROUND</w:t>
            </w:r>
            <w:r>
              <w:rPr>
                <w:noProof/>
                <w:webHidden/>
              </w:rPr>
              <w:tab/>
            </w:r>
            <w:r>
              <w:rPr>
                <w:noProof/>
                <w:webHidden/>
              </w:rPr>
              <w:fldChar w:fldCharType="begin"/>
            </w:r>
            <w:r>
              <w:rPr>
                <w:noProof/>
                <w:webHidden/>
              </w:rPr>
              <w:instrText xml:space="preserve"> PAGEREF _Toc125538549 \h </w:instrText>
            </w:r>
            <w:r>
              <w:rPr>
                <w:noProof/>
                <w:webHidden/>
              </w:rPr>
            </w:r>
            <w:r>
              <w:rPr>
                <w:noProof/>
                <w:webHidden/>
              </w:rPr>
              <w:fldChar w:fldCharType="separate"/>
            </w:r>
            <w:r w:rsidR="008B4FD7">
              <w:rPr>
                <w:noProof/>
                <w:webHidden/>
              </w:rPr>
              <w:t>9</w:t>
            </w:r>
            <w:r>
              <w:rPr>
                <w:noProof/>
                <w:webHidden/>
              </w:rPr>
              <w:fldChar w:fldCharType="end"/>
            </w:r>
          </w:hyperlink>
        </w:p>
        <w:p w14:paraId="2B950556" w14:textId="5D3977CB" w:rsidR="00171AD5" w:rsidRDefault="00171AD5">
          <w:pPr>
            <w:pStyle w:val="TOC1"/>
            <w:tabs>
              <w:tab w:val="right" w:leader="dot" w:pos="9016"/>
            </w:tabs>
            <w:rPr>
              <w:noProof/>
            </w:rPr>
          </w:pPr>
          <w:hyperlink w:anchor="_Toc125538550" w:history="1">
            <w:r w:rsidRPr="00154421">
              <w:rPr>
                <w:rStyle w:val="Hyperlink"/>
                <w:noProof/>
              </w:rPr>
              <w:t>Key Dates</w:t>
            </w:r>
            <w:r>
              <w:rPr>
                <w:noProof/>
                <w:webHidden/>
              </w:rPr>
              <w:tab/>
            </w:r>
            <w:r>
              <w:rPr>
                <w:noProof/>
                <w:webHidden/>
              </w:rPr>
              <w:fldChar w:fldCharType="begin"/>
            </w:r>
            <w:r>
              <w:rPr>
                <w:noProof/>
                <w:webHidden/>
              </w:rPr>
              <w:instrText xml:space="preserve"> PAGEREF _Toc125538550 \h </w:instrText>
            </w:r>
            <w:r>
              <w:rPr>
                <w:noProof/>
                <w:webHidden/>
              </w:rPr>
            </w:r>
            <w:r>
              <w:rPr>
                <w:noProof/>
                <w:webHidden/>
              </w:rPr>
              <w:fldChar w:fldCharType="separate"/>
            </w:r>
            <w:r w:rsidR="008B4FD7">
              <w:rPr>
                <w:noProof/>
                <w:webHidden/>
              </w:rPr>
              <w:t>9</w:t>
            </w:r>
            <w:r>
              <w:rPr>
                <w:noProof/>
                <w:webHidden/>
              </w:rPr>
              <w:fldChar w:fldCharType="end"/>
            </w:r>
          </w:hyperlink>
        </w:p>
        <w:p w14:paraId="0EFA7B5A" w14:textId="5079F07D" w:rsidR="00171AD5" w:rsidRDefault="00171AD5">
          <w:pPr>
            <w:pStyle w:val="TOC1"/>
            <w:tabs>
              <w:tab w:val="right" w:leader="dot" w:pos="9016"/>
            </w:tabs>
            <w:rPr>
              <w:noProof/>
            </w:rPr>
          </w:pPr>
          <w:hyperlink w:anchor="_Toc125538551" w:history="1">
            <w:r w:rsidRPr="00154421">
              <w:rPr>
                <w:rStyle w:val="Hyperlink"/>
                <w:noProof/>
              </w:rPr>
              <w:t>Available funding</w:t>
            </w:r>
            <w:r>
              <w:rPr>
                <w:noProof/>
                <w:webHidden/>
              </w:rPr>
              <w:tab/>
            </w:r>
            <w:r>
              <w:rPr>
                <w:noProof/>
                <w:webHidden/>
              </w:rPr>
              <w:fldChar w:fldCharType="begin"/>
            </w:r>
            <w:r>
              <w:rPr>
                <w:noProof/>
                <w:webHidden/>
              </w:rPr>
              <w:instrText xml:space="preserve"> PAGEREF _Toc125538551 \h </w:instrText>
            </w:r>
            <w:r>
              <w:rPr>
                <w:noProof/>
                <w:webHidden/>
              </w:rPr>
            </w:r>
            <w:r>
              <w:rPr>
                <w:noProof/>
                <w:webHidden/>
              </w:rPr>
              <w:fldChar w:fldCharType="separate"/>
            </w:r>
            <w:r w:rsidR="008B4FD7">
              <w:rPr>
                <w:noProof/>
                <w:webHidden/>
              </w:rPr>
              <w:t>9</w:t>
            </w:r>
            <w:r>
              <w:rPr>
                <w:noProof/>
                <w:webHidden/>
              </w:rPr>
              <w:fldChar w:fldCharType="end"/>
            </w:r>
          </w:hyperlink>
        </w:p>
        <w:p w14:paraId="3A5AEDA2" w14:textId="6B9B0562" w:rsidR="00171AD5" w:rsidRDefault="00171AD5">
          <w:pPr>
            <w:pStyle w:val="TOC1"/>
            <w:tabs>
              <w:tab w:val="right" w:leader="dot" w:pos="9016"/>
            </w:tabs>
            <w:rPr>
              <w:noProof/>
            </w:rPr>
          </w:pPr>
          <w:hyperlink w:anchor="_Toc125538552" w:history="1">
            <w:r w:rsidRPr="00154421">
              <w:rPr>
                <w:rStyle w:val="Hyperlink"/>
                <w:noProof/>
              </w:rPr>
              <w:t>Project duration</w:t>
            </w:r>
            <w:r>
              <w:rPr>
                <w:noProof/>
                <w:webHidden/>
              </w:rPr>
              <w:tab/>
            </w:r>
            <w:r>
              <w:rPr>
                <w:noProof/>
                <w:webHidden/>
              </w:rPr>
              <w:fldChar w:fldCharType="begin"/>
            </w:r>
            <w:r>
              <w:rPr>
                <w:noProof/>
                <w:webHidden/>
              </w:rPr>
              <w:instrText xml:space="preserve"> PAGEREF _Toc125538552 \h </w:instrText>
            </w:r>
            <w:r>
              <w:rPr>
                <w:noProof/>
                <w:webHidden/>
              </w:rPr>
            </w:r>
            <w:r>
              <w:rPr>
                <w:noProof/>
                <w:webHidden/>
              </w:rPr>
              <w:fldChar w:fldCharType="separate"/>
            </w:r>
            <w:r w:rsidR="008B4FD7">
              <w:rPr>
                <w:noProof/>
                <w:webHidden/>
              </w:rPr>
              <w:t>10</w:t>
            </w:r>
            <w:r>
              <w:rPr>
                <w:noProof/>
                <w:webHidden/>
              </w:rPr>
              <w:fldChar w:fldCharType="end"/>
            </w:r>
          </w:hyperlink>
        </w:p>
        <w:p w14:paraId="4D5B33B2" w14:textId="395A3F11" w:rsidR="00171AD5" w:rsidRDefault="00171AD5">
          <w:pPr>
            <w:pStyle w:val="TOC1"/>
            <w:tabs>
              <w:tab w:val="right" w:leader="dot" w:pos="9016"/>
            </w:tabs>
            <w:rPr>
              <w:noProof/>
            </w:rPr>
          </w:pPr>
          <w:hyperlink w:anchor="_Toc125538553" w:history="1">
            <w:r w:rsidRPr="00154421">
              <w:rPr>
                <w:rStyle w:val="Hyperlink"/>
                <w:noProof/>
              </w:rPr>
              <w:t>Streams</w:t>
            </w:r>
            <w:r>
              <w:rPr>
                <w:noProof/>
                <w:webHidden/>
              </w:rPr>
              <w:tab/>
            </w:r>
            <w:r>
              <w:rPr>
                <w:noProof/>
                <w:webHidden/>
              </w:rPr>
              <w:fldChar w:fldCharType="begin"/>
            </w:r>
            <w:r>
              <w:rPr>
                <w:noProof/>
                <w:webHidden/>
              </w:rPr>
              <w:instrText xml:space="preserve"> PAGEREF _Toc125538553 \h </w:instrText>
            </w:r>
            <w:r>
              <w:rPr>
                <w:noProof/>
                <w:webHidden/>
              </w:rPr>
            </w:r>
            <w:r>
              <w:rPr>
                <w:noProof/>
                <w:webHidden/>
              </w:rPr>
              <w:fldChar w:fldCharType="separate"/>
            </w:r>
            <w:r w:rsidR="008B4FD7">
              <w:rPr>
                <w:noProof/>
                <w:webHidden/>
              </w:rPr>
              <w:t>10</w:t>
            </w:r>
            <w:r>
              <w:rPr>
                <w:noProof/>
                <w:webHidden/>
              </w:rPr>
              <w:fldChar w:fldCharType="end"/>
            </w:r>
          </w:hyperlink>
        </w:p>
        <w:p w14:paraId="3EDB1752" w14:textId="635002CD" w:rsidR="00171AD5" w:rsidRDefault="00171AD5">
          <w:pPr>
            <w:pStyle w:val="TOC3"/>
            <w:tabs>
              <w:tab w:val="right" w:leader="dot" w:pos="9016"/>
            </w:tabs>
            <w:rPr>
              <w:noProof/>
            </w:rPr>
          </w:pPr>
          <w:hyperlink w:anchor="_Toc125538554" w:history="1">
            <w:r w:rsidRPr="00154421">
              <w:rPr>
                <w:rStyle w:val="Hyperlink"/>
                <w:noProof/>
              </w:rPr>
              <w:t>2023 Priority Themes (Research Stream applicants only)</w:t>
            </w:r>
            <w:r>
              <w:rPr>
                <w:noProof/>
                <w:webHidden/>
              </w:rPr>
              <w:tab/>
            </w:r>
            <w:r>
              <w:rPr>
                <w:noProof/>
                <w:webHidden/>
              </w:rPr>
              <w:fldChar w:fldCharType="begin"/>
            </w:r>
            <w:r>
              <w:rPr>
                <w:noProof/>
                <w:webHidden/>
              </w:rPr>
              <w:instrText xml:space="preserve"> PAGEREF _Toc125538554 \h </w:instrText>
            </w:r>
            <w:r>
              <w:rPr>
                <w:noProof/>
                <w:webHidden/>
              </w:rPr>
            </w:r>
            <w:r>
              <w:rPr>
                <w:noProof/>
                <w:webHidden/>
              </w:rPr>
              <w:fldChar w:fldCharType="separate"/>
            </w:r>
            <w:r w:rsidR="008B4FD7">
              <w:rPr>
                <w:noProof/>
                <w:webHidden/>
              </w:rPr>
              <w:t>10</w:t>
            </w:r>
            <w:r>
              <w:rPr>
                <w:noProof/>
                <w:webHidden/>
              </w:rPr>
              <w:fldChar w:fldCharType="end"/>
            </w:r>
          </w:hyperlink>
        </w:p>
        <w:p w14:paraId="761A6E97" w14:textId="00340D91" w:rsidR="00171AD5" w:rsidRDefault="00171AD5">
          <w:pPr>
            <w:pStyle w:val="TOC1"/>
            <w:tabs>
              <w:tab w:val="right" w:leader="dot" w:pos="9016"/>
            </w:tabs>
            <w:rPr>
              <w:noProof/>
            </w:rPr>
          </w:pPr>
          <w:hyperlink w:anchor="_Toc125538555" w:history="1">
            <w:r w:rsidRPr="00154421">
              <w:rPr>
                <w:rStyle w:val="Hyperlink"/>
                <w:noProof/>
              </w:rPr>
              <w:t>HOW TO APPLY</w:t>
            </w:r>
            <w:r>
              <w:rPr>
                <w:noProof/>
                <w:webHidden/>
              </w:rPr>
              <w:tab/>
            </w:r>
            <w:r>
              <w:rPr>
                <w:noProof/>
                <w:webHidden/>
              </w:rPr>
              <w:fldChar w:fldCharType="begin"/>
            </w:r>
            <w:r>
              <w:rPr>
                <w:noProof/>
                <w:webHidden/>
              </w:rPr>
              <w:instrText xml:space="preserve"> PAGEREF _Toc125538555 \h </w:instrText>
            </w:r>
            <w:r>
              <w:rPr>
                <w:noProof/>
                <w:webHidden/>
              </w:rPr>
            </w:r>
            <w:r>
              <w:rPr>
                <w:noProof/>
                <w:webHidden/>
              </w:rPr>
              <w:fldChar w:fldCharType="separate"/>
            </w:r>
            <w:r w:rsidR="008B4FD7">
              <w:rPr>
                <w:noProof/>
                <w:webHidden/>
              </w:rPr>
              <w:t>11</w:t>
            </w:r>
            <w:r>
              <w:rPr>
                <w:noProof/>
                <w:webHidden/>
              </w:rPr>
              <w:fldChar w:fldCharType="end"/>
            </w:r>
          </w:hyperlink>
        </w:p>
        <w:p w14:paraId="6F1193D5" w14:textId="5D656912" w:rsidR="00171AD5" w:rsidRDefault="00171AD5">
          <w:pPr>
            <w:pStyle w:val="TOC1"/>
            <w:tabs>
              <w:tab w:val="right" w:leader="dot" w:pos="9016"/>
            </w:tabs>
            <w:rPr>
              <w:noProof/>
            </w:rPr>
          </w:pPr>
          <w:hyperlink w:anchor="_Toc125538556" w:history="1">
            <w:r w:rsidRPr="00154421">
              <w:rPr>
                <w:rStyle w:val="Hyperlink"/>
                <w:noProof/>
              </w:rPr>
              <w:t>After Applying</w:t>
            </w:r>
            <w:r>
              <w:rPr>
                <w:noProof/>
                <w:webHidden/>
              </w:rPr>
              <w:tab/>
            </w:r>
            <w:r>
              <w:rPr>
                <w:noProof/>
                <w:webHidden/>
              </w:rPr>
              <w:fldChar w:fldCharType="begin"/>
            </w:r>
            <w:r>
              <w:rPr>
                <w:noProof/>
                <w:webHidden/>
              </w:rPr>
              <w:instrText xml:space="preserve"> PAGEREF _Toc125538556 \h </w:instrText>
            </w:r>
            <w:r>
              <w:rPr>
                <w:noProof/>
                <w:webHidden/>
              </w:rPr>
            </w:r>
            <w:r>
              <w:rPr>
                <w:noProof/>
                <w:webHidden/>
              </w:rPr>
              <w:fldChar w:fldCharType="separate"/>
            </w:r>
            <w:r w:rsidR="008B4FD7">
              <w:rPr>
                <w:noProof/>
                <w:webHidden/>
              </w:rPr>
              <w:t>11</w:t>
            </w:r>
            <w:r>
              <w:rPr>
                <w:noProof/>
                <w:webHidden/>
              </w:rPr>
              <w:fldChar w:fldCharType="end"/>
            </w:r>
          </w:hyperlink>
        </w:p>
        <w:p w14:paraId="106151AF" w14:textId="4C0EE0FC" w:rsidR="00171AD5" w:rsidRDefault="00171AD5">
          <w:pPr>
            <w:pStyle w:val="TOC1"/>
            <w:tabs>
              <w:tab w:val="right" w:leader="dot" w:pos="9016"/>
            </w:tabs>
            <w:rPr>
              <w:noProof/>
            </w:rPr>
          </w:pPr>
          <w:hyperlink w:anchor="_Toc125538557" w:history="1">
            <w:r w:rsidRPr="00154421">
              <w:rPr>
                <w:rStyle w:val="Hyperlink"/>
                <w:noProof/>
              </w:rPr>
              <w:t>IF YOU ARE FUNDED</w:t>
            </w:r>
            <w:r>
              <w:rPr>
                <w:noProof/>
                <w:webHidden/>
              </w:rPr>
              <w:tab/>
            </w:r>
            <w:r>
              <w:rPr>
                <w:noProof/>
                <w:webHidden/>
              </w:rPr>
              <w:fldChar w:fldCharType="begin"/>
            </w:r>
            <w:r>
              <w:rPr>
                <w:noProof/>
                <w:webHidden/>
              </w:rPr>
              <w:instrText xml:space="preserve"> PAGEREF _Toc125538557 \h </w:instrText>
            </w:r>
            <w:r>
              <w:rPr>
                <w:noProof/>
                <w:webHidden/>
              </w:rPr>
            </w:r>
            <w:r>
              <w:rPr>
                <w:noProof/>
                <w:webHidden/>
              </w:rPr>
              <w:fldChar w:fldCharType="separate"/>
            </w:r>
            <w:r w:rsidR="008B4FD7">
              <w:rPr>
                <w:noProof/>
                <w:webHidden/>
              </w:rPr>
              <w:t>12</w:t>
            </w:r>
            <w:r>
              <w:rPr>
                <w:noProof/>
                <w:webHidden/>
              </w:rPr>
              <w:fldChar w:fldCharType="end"/>
            </w:r>
          </w:hyperlink>
        </w:p>
        <w:p w14:paraId="0087716F" w14:textId="50DDC787" w:rsidR="00171AD5" w:rsidRDefault="00171AD5">
          <w:pPr>
            <w:pStyle w:val="TOC1"/>
            <w:tabs>
              <w:tab w:val="right" w:leader="dot" w:pos="9016"/>
            </w:tabs>
            <w:rPr>
              <w:noProof/>
            </w:rPr>
          </w:pPr>
          <w:hyperlink w:anchor="_Toc125538558" w:history="1">
            <w:r w:rsidRPr="00154421">
              <w:rPr>
                <w:rStyle w:val="Hyperlink"/>
                <w:noProof/>
              </w:rPr>
              <w:t>Funding Deed</w:t>
            </w:r>
            <w:r>
              <w:rPr>
                <w:noProof/>
                <w:webHidden/>
              </w:rPr>
              <w:tab/>
            </w:r>
            <w:r>
              <w:rPr>
                <w:noProof/>
                <w:webHidden/>
              </w:rPr>
              <w:fldChar w:fldCharType="begin"/>
            </w:r>
            <w:r>
              <w:rPr>
                <w:noProof/>
                <w:webHidden/>
              </w:rPr>
              <w:instrText xml:space="preserve"> PAGEREF _Toc125538558 \h </w:instrText>
            </w:r>
            <w:r>
              <w:rPr>
                <w:noProof/>
                <w:webHidden/>
              </w:rPr>
            </w:r>
            <w:r>
              <w:rPr>
                <w:noProof/>
                <w:webHidden/>
              </w:rPr>
              <w:fldChar w:fldCharType="separate"/>
            </w:r>
            <w:r w:rsidR="008B4FD7">
              <w:rPr>
                <w:noProof/>
                <w:webHidden/>
              </w:rPr>
              <w:t>12</w:t>
            </w:r>
            <w:r>
              <w:rPr>
                <w:noProof/>
                <w:webHidden/>
              </w:rPr>
              <w:fldChar w:fldCharType="end"/>
            </w:r>
          </w:hyperlink>
        </w:p>
        <w:p w14:paraId="67174E0B" w14:textId="123CF285" w:rsidR="00171AD5" w:rsidRDefault="00171AD5">
          <w:pPr>
            <w:pStyle w:val="TOC2"/>
            <w:tabs>
              <w:tab w:val="right" w:leader="dot" w:pos="9016"/>
            </w:tabs>
            <w:rPr>
              <w:noProof/>
            </w:rPr>
          </w:pPr>
          <w:hyperlink w:anchor="_Toc125538559" w:history="1">
            <w:r w:rsidRPr="00154421">
              <w:rPr>
                <w:rStyle w:val="Hyperlink"/>
                <w:noProof/>
              </w:rPr>
              <w:t>Intellectual property</w:t>
            </w:r>
            <w:r>
              <w:rPr>
                <w:noProof/>
                <w:webHidden/>
              </w:rPr>
              <w:tab/>
            </w:r>
            <w:r>
              <w:rPr>
                <w:noProof/>
                <w:webHidden/>
              </w:rPr>
              <w:fldChar w:fldCharType="begin"/>
            </w:r>
            <w:r>
              <w:rPr>
                <w:noProof/>
                <w:webHidden/>
              </w:rPr>
              <w:instrText xml:space="preserve"> PAGEREF _Toc125538559 \h </w:instrText>
            </w:r>
            <w:r>
              <w:rPr>
                <w:noProof/>
                <w:webHidden/>
              </w:rPr>
            </w:r>
            <w:r>
              <w:rPr>
                <w:noProof/>
                <w:webHidden/>
              </w:rPr>
              <w:fldChar w:fldCharType="separate"/>
            </w:r>
            <w:r w:rsidR="008B4FD7">
              <w:rPr>
                <w:noProof/>
                <w:webHidden/>
              </w:rPr>
              <w:t>12</w:t>
            </w:r>
            <w:r>
              <w:rPr>
                <w:noProof/>
                <w:webHidden/>
              </w:rPr>
              <w:fldChar w:fldCharType="end"/>
            </w:r>
          </w:hyperlink>
        </w:p>
        <w:p w14:paraId="0419E7F9" w14:textId="2B224B6C" w:rsidR="00171AD5" w:rsidRDefault="00171AD5">
          <w:pPr>
            <w:pStyle w:val="TOC2"/>
            <w:tabs>
              <w:tab w:val="right" w:leader="dot" w:pos="9016"/>
            </w:tabs>
            <w:rPr>
              <w:noProof/>
            </w:rPr>
          </w:pPr>
          <w:hyperlink w:anchor="_Toc125538560" w:history="1">
            <w:r w:rsidRPr="00154421">
              <w:rPr>
                <w:rStyle w:val="Hyperlink"/>
                <w:noProof/>
              </w:rPr>
              <w:t>Records and reporting</w:t>
            </w:r>
            <w:r>
              <w:rPr>
                <w:noProof/>
                <w:webHidden/>
              </w:rPr>
              <w:tab/>
            </w:r>
            <w:r>
              <w:rPr>
                <w:noProof/>
                <w:webHidden/>
              </w:rPr>
              <w:fldChar w:fldCharType="begin"/>
            </w:r>
            <w:r>
              <w:rPr>
                <w:noProof/>
                <w:webHidden/>
              </w:rPr>
              <w:instrText xml:space="preserve"> PAGEREF _Toc125538560 \h </w:instrText>
            </w:r>
            <w:r>
              <w:rPr>
                <w:noProof/>
                <w:webHidden/>
              </w:rPr>
            </w:r>
            <w:r>
              <w:rPr>
                <w:noProof/>
                <w:webHidden/>
              </w:rPr>
              <w:fldChar w:fldCharType="separate"/>
            </w:r>
            <w:r w:rsidR="008B4FD7">
              <w:rPr>
                <w:noProof/>
                <w:webHidden/>
              </w:rPr>
              <w:t>12</w:t>
            </w:r>
            <w:r>
              <w:rPr>
                <w:noProof/>
                <w:webHidden/>
              </w:rPr>
              <w:fldChar w:fldCharType="end"/>
            </w:r>
          </w:hyperlink>
        </w:p>
        <w:p w14:paraId="368EAE5B" w14:textId="70E4F094" w:rsidR="00ED7637" w:rsidRDefault="00ED7637">
          <w:r>
            <w:rPr>
              <w:b/>
              <w:bCs/>
              <w:noProof/>
            </w:rPr>
            <w:fldChar w:fldCharType="end"/>
          </w:r>
        </w:p>
      </w:sdtContent>
    </w:sdt>
    <w:p w14:paraId="5FCE411E" w14:textId="77777777" w:rsidR="005537B6" w:rsidRPr="0017456B" w:rsidRDefault="005537B6" w:rsidP="0017456B">
      <w:r>
        <w:rPr>
          <w:lang w:val="en-US"/>
        </w:rPr>
        <w:br w:type="page"/>
      </w:r>
    </w:p>
    <w:p w14:paraId="7EA0B19B" w14:textId="32302848" w:rsidR="00E842B9" w:rsidRPr="00EC3017" w:rsidRDefault="00E842B9" w:rsidP="00BC6A23">
      <w:pPr>
        <w:pStyle w:val="Title"/>
      </w:pPr>
      <w:bookmarkStart w:id="24" w:name="_Toc122447533"/>
      <w:bookmarkStart w:id="25" w:name="_Toc125538537"/>
      <w:r w:rsidRPr="000106D7">
        <w:lastRenderedPageBreak/>
        <w:t>ABOUT ACCAN</w:t>
      </w:r>
      <w:bookmarkEnd w:id="24"/>
      <w:bookmarkEnd w:id="25"/>
    </w:p>
    <w:p w14:paraId="75CA7C0B" w14:textId="77777777" w:rsidR="00E842B9" w:rsidRDefault="00000000" w:rsidP="00E842B9">
      <w:pPr>
        <w:tabs>
          <w:tab w:val="left" w:pos="5725"/>
        </w:tabs>
      </w:pPr>
      <w:hyperlink r:id="rId24" w:tooltip="ACCAN home page" w:history="1">
        <w:r w:rsidR="00E842B9" w:rsidRPr="00B319C3">
          <w:rPr>
            <w:rStyle w:val="Hyperlink"/>
          </w:rPr>
          <w:t>The Australian Communications Consumer Action Network (ACCAN)</w:t>
        </w:r>
      </w:hyperlink>
      <w:r w:rsidR="00E842B9">
        <w:t xml:space="preserve"> is</w:t>
      </w:r>
      <w:r w:rsidR="00E842B9" w:rsidRPr="00F11EA1">
        <w:t xml:space="preserve"> Australia’s </w:t>
      </w:r>
      <w:r w:rsidR="00E842B9" w:rsidRPr="0088210D">
        <w:t xml:space="preserve">peak </w:t>
      </w:r>
      <w:r w:rsidR="00E842B9">
        <w:t xml:space="preserve">body for </w:t>
      </w:r>
      <w:r w:rsidR="00E842B9" w:rsidRPr="0088210D">
        <w:t>communications consumer</w:t>
      </w:r>
      <w:r w:rsidR="00E842B9">
        <w:t>s</w:t>
      </w:r>
      <w:r w:rsidR="00E842B9" w:rsidRPr="0088210D">
        <w:t>.</w:t>
      </w:r>
    </w:p>
    <w:p w14:paraId="7405B232" w14:textId="77777777" w:rsidR="00E842B9" w:rsidRDefault="00E842B9" w:rsidP="00E842B9">
      <w:pPr>
        <w:tabs>
          <w:tab w:val="left" w:pos="5725"/>
        </w:tabs>
      </w:pPr>
      <w:bookmarkStart w:id="26" w:name="_Hlk61525822"/>
      <w:r>
        <w:t>Our</w:t>
      </w:r>
      <w:r w:rsidRPr="00F11EA1">
        <w:t xml:space="preserve"> </w:t>
      </w:r>
      <w:r>
        <w:t>vision</w:t>
      </w:r>
      <w:r w:rsidRPr="00F11EA1">
        <w:t xml:space="preserve"> </w:t>
      </w:r>
      <w:r>
        <w:t>is for</w:t>
      </w:r>
      <w:r w:rsidRPr="00F11EA1">
        <w:t xml:space="preserve"> communications </w:t>
      </w:r>
      <w:r>
        <w:t xml:space="preserve">services that are trusted, inclusive, </w:t>
      </w:r>
      <w:proofErr w:type="gramStart"/>
      <w:r>
        <w:t>accessible</w:t>
      </w:r>
      <w:proofErr w:type="gramEnd"/>
      <w:r>
        <w:t xml:space="preserve"> and available for all. </w:t>
      </w:r>
      <w:bookmarkEnd w:id="26"/>
    </w:p>
    <w:p w14:paraId="19922047" w14:textId="77777777" w:rsidR="00E842B9" w:rsidRDefault="00E842B9" w:rsidP="00E842B9">
      <w:pPr>
        <w:tabs>
          <w:tab w:val="left" w:pos="5725"/>
        </w:tabs>
      </w:pPr>
      <w:r>
        <w:t>Our work covers</w:t>
      </w:r>
      <w:r w:rsidRPr="00685C30">
        <w:t xml:space="preserve"> emerging</w:t>
      </w:r>
      <w:r>
        <w:t xml:space="preserve"> consumer and technology issues and aims to inspire, </w:t>
      </w:r>
      <w:proofErr w:type="gramStart"/>
      <w:r>
        <w:t>inform</w:t>
      </w:r>
      <w:proofErr w:type="gramEnd"/>
      <w:r>
        <w:t xml:space="preserve"> and </w:t>
      </w:r>
      <w:r w:rsidRPr="00685C30">
        <w:t>enable consumers to act in their own interests</w:t>
      </w:r>
      <w:r>
        <w:t>.</w:t>
      </w:r>
    </w:p>
    <w:p w14:paraId="03ECCFD5" w14:textId="0061B4F5" w:rsidR="00545729" w:rsidRPr="004C206B" w:rsidRDefault="00545729" w:rsidP="00BC6A23">
      <w:pPr>
        <w:pStyle w:val="Title"/>
        <w:rPr>
          <w:lang w:val="en-AU"/>
        </w:rPr>
      </w:pPr>
      <w:bookmarkStart w:id="27" w:name="_Toc122447534"/>
      <w:bookmarkStart w:id="28" w:name="_Toc125538538"/>
      <w:r w:rsidRPr="00F11EA1">
        <w:t xml:space="preserve">ABOUT THE GRANTS </w:t>
      </w:r>
      <w:r>
        <w:rPr>
          <w:lang w:val="en-AU"/>
        </w:rPr>
        <w:t>PROGRAM</w:t>
      </w:r>
      <w:bookmarkEnd w:id="27"/>
      <w:bookmarkEnd w:id="28"/>
    </w:p>
    <w:p w14:paraId="2EEDE197" w14:textId="77777777" w:rsidR="00545729" w:rsidRDefault="00545729" w:rsidP="00545729">
      <w:r w:rsidRPr="00F11EA1">
        <w:t xml:space="preserve">The ACCAN Grants </w:t>
      </w:r>
      <w:r>
        <w:t>Program (the Program)</w:t>
      </w:r>
      <w:r w:rsidRPr="00F11EA1">
        <w:t xml:space="preserve"> is administered as part of our funding agreement with the Department of </w:t>
      </w:r>
      <w:r w:rsidRPr="00355E36">
        <w:t xml:space="preserve">Infrastructure, Transport, Regional Development, </w:t>
      </w:r>
      <w:proofErr w:type="gramStart"/>
      <w:r w:rsidRPr="00355E36">
        <w:t>Communications</w:t>
      </w:r>
      <w:proofErr w:type="gramEnd"/>
      <w:r>
        <w:t xml:space="preserve"> and the Arts (the Department), </w:t>
      </w:r>
      <w:r w:rsidRPr="00F11EA1">
        <w:t xml:space="preserve">to fund projects that help achieve our </w:t>
      </w:r>
      <w:r>
        <w:t>aim</w:t>
      </w:r>
      <w:r w:rsidRPr="00F11EA1">
        <w:t>.</w:t>
      </w:r>
    </w:p>
    <w:p w14:paraId="6D400887" w14:textId="06500071" w:rsidR="0092200D" w:rsidRPr="00BC6A23" w:rsidRDefault="0092200D" w:rsidP="00BC6A23">
      <w:pPr>
        <w:pStyle w:val="Heading1"/>
      </w:pPr>
      <w:bookmarkStart w:id="29" w:name="_Toc122447535"/>
      <w:bookmarkStart w:id="30" w:name="_Toc125538539"/>
      <w:r w:rsidRPr="00BC6A23">
        <w:t>Aim</w:t>
      </w:r>
      <w:bookmarkEnd w:id="29"/>
      <w:bookmarkEnd w:id="30"/>
    </w:p>
    <w:p w14:paraId="4C940952" w14:textId="77777777" w:rsidR="0092200D" w:rsidRPr="00BC6A23" w:rsidRDefault="0092200D" w:rsidP="0092200D">
      <w:r w:rsidRPr="00BC6A23">
        <w:t>The ACCAN Grants Program focuses on</w:t>
      </w:r>
      <w:r w:rsidRPr="00BC6A23">
        <w:rPr>
          <w:rStyle w:val="apple-converted-space"/>
          <w:color w:val="000000"/>
          <w:sz w:val="24"/>
          <w:szCs w:val="24"/>
        </w:rPr>
        <w:t xml:space="preserve"> </w:t>
      </w:r>
      <w:r w:rsidRPr="00BC6A23">
        <w:t>producing</w:t>
      </w:r>
      <w:r w:rsidRPr="00BC6A23">
        <w:rPr>
          <w:rStyle w:val="apple-converted-space"/>
          <w:color w:val="000000"/>
          <w:sz w:val="24"/>
          <w:szCs w:val="24"/>
        </w:rPr>
        <w:t xml:space="preserve"> </w:t>
      </w:r>
      <w:r w:rsidRPr="00BC6A23">
        <w:t xml:space="preserve">useful education, representation, and research outcomes for communications consumers. </w:t>
      </w:r>
    </w:p>
    <w:p w14:paraId="66366661" w14:textId="77777777" w:rsidR="0092200D" w:rsidRPr="00BC6A23" w:rsidRDefault="0092200D" w:rsidP="0092200D">
      <w:r w:rsidRPr="00BC6A23">
        <w:t xml:space="preserve">We seek to help consumers navigate the communications market, and to establish a sound body of evidence for consumer representation and advocacy. </w:t>
      </w:r>
    </w:p>
    <w:p w14:paraId="50027E0A" w14:textId="77777777" w:rsidR="0092200D" w:rsidRPr="00BC6A23" w:rsidRDefault="0092200D" w:rsidP="0092200D">
      <w:r w:rsidRPr="00BC6A23">
        <w:t xml:space="preserve">The Program is designed to: </w:t>
      </w:r>
    </w:p>
    <w:p w14:paraId="0AAA2791" w14:textId="0A6A6A7E" w:rsidR="0092200D" w:rsidRPr="00BC6A23" w:rsidRDefault="0092200D" w:rsidP="0092200D">
      <w:pPr>
        <w:numPr>
          <w:ilvl w:val="0"/>
          <w:numId w:val="31"/>
        </w:numPr>
        <w:spacing w:after="120" w:line="240" w:lineRule="auto"/>
      </w:pPr>
      <w:r w:rsidRPr="00BC6A23">
        <w:t xml:space="preserve">support ACCAN’s ongoing </w:t>
      </w:r>
      <w:hyperlink r:id="rId25" w:tooltip="ACCAN's Talking Telco resources" w:history="1">
        <w:r w:rsidRPr="00BC6A23">
          <w:rPr>
            <w:rStyle w:val="Hyperlink"/>
          </w:rPr>
          <w:t>consumer education</w:t>
        </w:r>
      </w:hyperlink>
      <w:r w:rsidRPr="00BC6A23">
        <w:t xml:space="preserve"> objective; </w:t>
      </w:r>
    </w:p>
    <w:p w14:paraId="3CBCA8AA" w14:textId="242C26A3" w:rsidR="0092200D" w:rsidRPr="00BC6A23" w:rsidRDefault="00000000" w:rsidP="0092200D">
      <w:pPr>
        <w:numPr>
          <w:ilvl w:val="0"/>
          <w:numId w:val="31"/>
        </w:numPr>
        <w:spacing w:after="120" w:line="240" w:lineRule="auto"/>
      </w:pPr>
      <w:hyperlink r:id="rId26" w:tooltip="ACCAN's focus" w:history="1">
        <w:r w:rsidR="0092200D" w:rsidRPr="00BC6A23">
          <w:rPr>
            <w:rStyle w:val="Hyperlink"/>
          </w:rPr>
          <w:t>represent and maintain diverse consumer interests</w:t>
        </w:r>
      </w:hyperlink>
      <w:r w:rsidR="0092200D" w:rsidRPr="00BC6A23">
        <w:t xml:space="preserve"> at the core of policy developments and industry initiatives; and</w:t>
      </w:r>
    </w:p>
    <w:p w14:paraId="2C9F4412" w14:textId="44DA14BC" w:rsidR="0092200D" w:rsidRPr="00BC6A23" w:rsidRDefault="0092200D" w:rsidP="0092200D">
      <w:pPr>
        <w:numPr>
          <w:ilvl w:val="0"/>
          <w:numId w:val="31"/>
        </w:numPr>
        <w:spacing w:after="120" w:line="240" w:lineRule="auto"/>
      </w:pPr>
      <w:r w:rsidRPr="00BC6A23">
        <w:t xml:space="preserve">support the provision of well researched, evidence-based input into </w:t>
      </w:r>
      <w:hyperlink r:id="rId27" w:tooltip="ACCAN's submissions" w:history="1">
        <w:r w:rsidRPr="00BC6A23">
          <w:rPr>
            <w:rStyle w:val="Hyperlink"/>
          </w:rPr>
          <w:t>government and industry consultations</w:t>
        </w:r>
      </w:hyperlink>
      <w:r w:rsidRPr="00BC6A23">
        <w:t>.</w:t>
      </w:r>
    </w:p>
    <w:p w14:paraId="750336DC" w14:textId="686EE6D4" w:rsidR="0092200D" w:rsidRPr="00BC6A23" w:rsidRDefault="0092200D" w:rsidP="00BC6A23">
      <w:pPr>
        <w:pStyle w:val="Heading1"/>
      </w:pPr>
      <w:bookmarkStart w:id="31" w:name="_Ref528152893"/>
      <w:bookmarkStart w:id="32" w:name="_Toc122447536"/>
      <w:bookmarkStart w:id="33" w:name="_Toc125538540"/>
      <w:r w:rsidRPr="00BC6A23">
        <w:t>Scope</w:t>
      </w:r>
      <w:bookmarkEnd w:id="31"/>
      <w:bookmarkEnd w:id="32"/>
      <w:bookmarkEnd w:id="33"/>
    </w:p>
    <w:p w14:paraId="175C8B56" w14:textId="68675EA1" w:rsidR="0092200D" w:rsidRPr="00BC6A23" w:rsidRDefault="0092200D" w:rsidP="0092200D">
      <w:r w:rsidRPr="00BC6A23">
        <w:t xml:space="preserve">The Program funds projects that address issues for </w:t>
      </w:r>
      <w:r w:rsidRPr="00BC6A23">
        <w:rPr>
          <w:b/>
        </w:rPr>
        <w:t xml:space="preserve">communications consumers </w:t>
      </w:r>
      <w:r w:rsidRPr="00BC6A23">
        <w:t xml:space="preserve">in Australia. Applicants need to demonstrate how their project improves </w:t>
      </w:r>
      <w:r w:rsidRPr="00BC6A23">
        <w:rPr>
          <w:b/>
        </w:rPr>
        <w:t>communications products or services</w:t>
      </w:r>
      <w:r w:rsidRPr="00BC6A23">
        <w:t xml:space="preserve"> for Australians, and that it aligns with </w:t>
      </w:r>
      <w:hyperlink r:id="rId28" w:tooltip="ACCAN's strategic plan" w:history="1">
        <w:r w:rsidRPr="00BC6A23">
          <w:rPr>
            <w:rStyle w:val="Hyperlink"/>
          </w:rPr>
          <w:t>ACCAN’s Strategic Plan</w:t>
        </w:r>
      </w:hyperlink>
      <w:r w:rsidRPr="00BC6A23">
        <w:t xml:space="preserve">. </w:t>
      </w:r>
    </w:p>
    <w:p w14:paraId="545A2DFE" w14:textId="77777777" w:rsidR="0092200D" w:rsidRPr="00BC6A23" w:rsidRDefault="0092200D" w:rsidP="0092200D">
      <w:r w:rsidRPr="00BC6A23">
        <w:t>Projects may address the needs of large numbers of consumers, or significant needs of smaller numbers of consumers, or both.</w:t>
      </w:r>
    </w:p>
    <w:p w14:paraId="22A35B9E" w14:textId="77777777" w:rsidR="0092200D" w:rsidRPr="00BC6A23" w:rsidRDefault="0092200D" w:rsidP="0092200D">
      <w:r w:rsidRPr="00BC6A23">
        <w:rPr>
          <w:b/>
        </w:rPr>
        <w:t>Communications</w:t>
      </w:r>
      <w:r w:rsidRPr="00BC6A23">
        <w:t xml:space="preserve"> can relate to telecommunications, the internet, broadcasting, electronic media and new or emerging communications technologies. </w:t>
      </w:r>
    </w:p>
    <w:p w14:paraId="6FFE76EA" w14:textId="77777777" w:rsidR="0092200D" w:rsidRPr="00BC6A23" w:rsidRDefault="0092200D" w:rsidP="0092200D">
      <w:r w:rsidRPr="00BC6A23">
        <w:t xml:space="preserve">A </w:t>
      </w:r>
      <w:r w:rsidRPr="00BC6A23">
        <w:rPr>
          <w:b/>
          <w:bCs/>
        </w:rPr>
        <w:t>communications</w:t>
      </w:r>
      <w:r w:rsidRPr="00BC6A23">
        <w:t xml:space="preserve"> </w:t>
      </w:r>
      <w:r w:rsidRPr="00BC6A23">
        <w:rPr>
          <w:b/>
        </w:rPr>
        <w:t>consumer</w:t>
      </w:r>
      <w:r w:rsidRPr="00BC6A23">
        <w:t xml:space="preserve"> includes individuals or small businesses.</w:t>
      </w:r>
    </w:p>
    <w:p w14:paraId="1024E9E5" w14:textId="77777777" w:rsidR="0092200D" w:rsidRPr="00BC6A23" w:rsidRDefault="0092200D" w:rsidP="0092200D">
      <w:r w:rsidRPr="00BC6A23">
        <w:rPr>
          <w:b/>
        </w:rPr>
        <w:t>Projects</w:t>
      </w:r>
      <w:r w:rsidRPr="00BC6A23">
        <w:t xml:space="preserve"> can examine consumer behaviours, attitudes or skills with communications products and services. Projects may seek to influence communications practices, </w:t>
      </w:r>
      <w:proofErr w:type="gramStart"/>
      <w:r w:rsidRPr="00BC6A23">
        <w:t>policy</w:t>
      </w:r>
      <w:proofErr w:type="gramEnd"/>
      <w:r w:rsidRPr="00BC6A23">
        <w:t xml:space="preserve"> or regulation. </w:t>
      </w:r>
    </w:p>
    <w:p w14:paraId="732DA578" w14:textId="34CDC9C5" w:rsidR="0092200D" w:rsidRPr="00BC6A23" w:rsidRDefault="0092200D" w:rsidP="0092200D">
      <w:r w:rsidRPr="00BC6A23">
        <w:lastRenderedPageBreak/>
        <w:t xml:space="preserve">Crucially, to be eligible under the Program, applications must demonstrate </w:t>
      </w:r>
      <w:r w:rsidRPr="00BC6A23">
        <w:rPr>
          <w:b/>
          <w:bCs/>
        </w:rPr>
        <w:t>communications outcomes</w:t>
      </w:r>
      <w:r w:rsidRPr="00BC6A23">
        <w:t xml:space="preserve">. If the main change you are seeking is outside of the communications sector (e.g., if you are seeking to improve health outcomes), then your project may be out of scope for an ACCAN grant. </w:t>
      </w:r>
      <w:hyperlink w:anchor="_Contact_the_ACCAN" w:history="1">
        <w:r w:rsidRPr="00BC6A23">
          <w:rPr>
            <w:rStyle w:val="Hyperlink"/>
          </w:rPr>
          <w:t>Contact the Grants Team</w:t>
        </w:r>
      </w:hyperlink>
      <w:r w:rsidRPr="00BC6A23">
        <w:t xml:space="preserve"> if you are unsure. </w:t>
      </w:r>
    </w:p>
    <w:p w14:paraId="265FC988" w14:textId="5C45E98A" w:rsidR="00DA3153" w:rsidRPr="006E06B2" w:rsidRDefault="00DA3153" w:rsidP="00BC6A23">
      <w:pPr>
        <w:pStyle w:val="Heading1"/>
      </w:pPr>
      <w:bookmarkStart w:id="34" w:name="_Project_Types"/>
      <w:bookmarkStart w:id="35" w:name="_Toc122447537"/>
      <w:bookmarkStart w:id="36" w:name="_Toc125538541"/>
      <w:bookmarkEnd w:id="34"/>
      <w:r w:rsidRPr="00BC6A23">
        <w:t>Project Types</w:t>
      </w:r>
      <w:bookmarkEnd w:id="35"/>
      <w:bookmarkEnd w:id="36"/>
    </w:p>
    <w:p w14:paraId="43C33634" w14:textId="77777777" w:rsidR="00DA3153" w:rsidRDefault="00DA3153" w:rsidP="00DA3153">
      <w:r>
        <w:t>The Program</w:t>
      </w:r>
      <w:r w:rsidRPr="00F11EA1">
        <w:t xml:space="preserve"> fund</w:t>
      </w:r>
      <w:r>
        <w:t>s</w:t>
      </w:r>
      <w:r w:rsidRPr="00F11EA1">
        <w:t xml:space="preserve"> </w:t>
      </w:r>
      <w:r>
        <w:t xml:space="preserve">consumer-focused </w:t>
      </w:r>
      <w:r w:rsidRPr="00E102DC">
        <w:rPr>
          <w:b/>
          <w:bCs/>
        </w:rPr>
        <w:t>research</w:t>
      </w:r>
      <w:r w:rsidRPr="00F11EA1">
        <w:t xml:space="preserve">, </w:t>
      </w:r>
      <w:proofErr w:type="gramStart"/>
      <w:r w:rsidRPr="00E102DC">
        <w:rPr>
          <w:b/>
          <w:bCs/>
        </w:rPr>
        <w:t>education</w:t>
      </w:r>
      <w:proofErr w:type="gramEnd"/>
      <w:r w:rsidRPr="00F11EA1">
        <w:t xml:space="preserve"> </w:t>
      </w:r>
      <w:r>
        <w:t xml:space="preserve">or </w:t>
      </w:r>
      <w:r w:rsidRPr="00E102DC">
        <w:rPr>
          <w:b/>
          <w:bCs/>
        </w:rPr>
        <w:t>representation</w:t>
      </w:r>
      <w:r>
        <w:t>. Projects may include one or more of these approaches in their work.</w:t>
      </w:r>
    </w:p>
    <w:p w14:paraId="330353E4" w14:textId="77777777" w:rsidR="00DA3153" w:rsidRDefault="00DA3153" w:rsidP="00DA3153">
      <w:r w:rsidRPr="00F73B7C">
        <w:rPr>
          <w:b/>
        </w:rPr>
        <w:t>Research</w:t>
      </w:r>
      <w:r>
        <w:rPr>
          <w:b/>
        </w:rPr>
        <w:t>:</w:t>
      </w:r>
      <w:r w:rsidRPr="00F73B7C">
        <w:t xml:space="preserve"> </w:t>
      </w:r>
      <w:r>
        <w:t>research</w:t>
      </w:r>
      <w:r w:rsidRPr="00F73B7C">
        <w:t xml:space="preserve"> into the social, economic, </w:t>
      </w:r>
      <w:proofErr w:type="gramStart"/>
      <w:r w:rsidRPr="00F73B7C">
        <w:t>environmental</w:t>
      </w:r>
      <w:proofErr w:type="gramEnd"/>
      <w:r w:rsidRPr="00F73B7C">
        <w:t xml:space="preserve"> or technological effects, experiences and implications of communications for consumers. These projects </w:t>
      </w:r>
      <w:r>
        <w:t>need to demonstrate</w:t>
      </w:r>
      <w:r w:rsidRPr="00F73B7C">
        <w:t xml:space="preserve"> appropriate methodologies </w:t>
      </w:r>
      <w:r>
        <w:t>and</w:t>
      </w:r>
      <w:r w:rsidRPr="00F73B7C">
        <w:t xml:space="preserve"> document a particular communications consumer issue or experience.</w:t>
      </w:r>
      <w:r>
        <w:t xml:space="preserve"> Outputs can include, for example, data sets, research reports and articles. </w:t>
      </w:r>
    </w:p>
    <w:p w14:paraId="21B613FE" w14:textId="77777777" w:rsidR="00DA3153" w:rsidRDefault="00DA3153" w:rsidP="00DA3153">
      <w:r>
        <w:t xml:space="preserve">Projects which are predominantly research will be assessed under the </w:t>
      </w:r>
      <w:r w:rsidRPr="00C349FF">
        <w:rPr>
          <w:i/>
          <w:iCs/>
        </w:rPr>
        <w:t>Research Stream</w:t>
      </w:r>
      <w:r>
        <w:t>.</w:t>
      </w:r>
    </w:p>
    <w:p w14:paraId="6129B9A9" w14:textId="77777777" w:rsidR="00DA3153" w:rsidRDefault="00DA3153" w:rsidP="00DA3153">
      <w:r w:rsidRPr="00F73B7C">
        <w:rPr>
          <w:b/>
        </w:rPr>
        <w:t>Education</w:t>
      </w:r>
      <w:r>
        <w:rPr>
          <w:b/>
        </w:rPr>
        <w:t xml:space="preserve">: </w:t>
      </w:r>
      <w:r w:rsidRPr="00F73B7C">
        <w:t xml:space="preserve">These projects might include developing consumer education tools, </w:t>
      </w:r>
      <w:r>
        <w:t xml:space="preserve">conducting </w:t>
      </w:r>
      <w:r w:rsidRPr="00F73B7C">
        <w:t>workshops or peer education initiatives</w:t>
      </w:r>
      <w:r>
        <w:t xml:space="preserve"> to address systemic or emerging communications consumer issues</w:t>
      </w:r>
      <w:r w:rsidRPr="00F73B7C">
        <w:t>.</w:t>
      </w:r>
      <w:r>
        <w:t xml:space="preserve"> Education may be on topics such as billing issues, how to make a complaint about phone or internet services, consumer rights in relation to communications services, or digital literacy. </w:t>
      </w:r>
    </w:p>
    <w:p w14:paraId="18C45FB0" w14:textId="77777777" w:rsidR="00DA3153" w:rsidRDefault="00DA3153" w:rsidP="00DA3153">
      <w:r>
        <w:t>Projects aim to</w:t>
      </w:r>
      <w:r w:rsidRPr="00F73B7C">
        <w:t xml:space="preserve"> empower consumers and communities</w:t>
      </w:r>
      <w:r>
        <w:t xml:space="preserve"> </w:t>
      </w:r>
      <w:r w:rsidRPr="00F73B7C">
        <w:t>to act in their own interests</w:t>
      </w:r>
      <w:r>
        <w:t xml:space="preserve"> </w:t>
      </w:r>
      <w:r w:rsidRPr="00F73B7C">
        <w:t xml:space="preserve">in relation to communications issues. </w:t>
      </w:r>
    </w:p>
    <w:p w14:paraId="4097ADDE" w14:textId="77777777" w:rsidR="00DA3153" w:rsidRPr="00F73B7C" w:rsidRDefault="00DA3153" w:rsidP="00DA3153">
      <w:r>
        <w:t xml:space="preserve">Projects which are predominantly community education will be assessed under the </w:t>
      </w:r>
      <w:r>
        <w:rPr>
          <w:i/>
          <w:iCs/>
        </w:rPr>
        <w:t>Education &amp; Representation</w:t>
      </w:r>
      <w:r w:rsidRPr="00C349FF">
        <w:rPr>
          <w:i/>
          <w:iCs/>
        </w:rPr>
        <w:t xml:space="preserve"> Stream</w:t>
      </w:r>
      <w:r>
        <w:t>.</w:t>
      </w:r>
    </w:p>
    <w:p w14:paraId="15F5E9B4" w14:textId="77777777" w:rsidR="00DA3153" w:rsidRDefault="00DA3153" w:rsidP="00DA3153">
      <w:r w:rsidRPr="00F73B7C">
        <w:rPr>
          <w:b/>
        </w:rPr>
        <w:t>Representation</w:t>
      </w:r>
      <w:r>
        <w:rPr>
          <w:b/>
        </w:rPr>
        <w:t>:</w:t>
      </w:r>
      <w:r w:rsidRPr="00F73B7C">
        <w:t xml:space="preserve"> These projects </w:t>
      </w:r>
      <w:r>
        <w:t xml:space="preserve">undertake advocacy or representation </w:t>
      </w:r>
      <w:r w:rsidRPr="00F73B7C">
        <w:t xml:space="preserve">of the interests of consumers in relation to communications issues.  </w:t>
      </w:r>
      <w:r>
        <w:t>They</w:t>
      </w:r>
      <w:r w:rsidRPr="00F73B7C">
        <w:t xml:space="preserve"> might involve action such as developing </w:t>
      </w:r>
      <w:r>
        <w:t>specific</w:t>
      </w:r>
      <w:r w:rsidRPr="00F73B7C">
        <w:t xml:space="preserve"> submissions, participating in regulatory reviews or knowledge sharing to develop capacity to advocate on consumer issues.</w:t>
      </w:r>
      <w:r>
        <w:t xml:space="preserve"> Projects that fall under this category can be directed, for example, towards regulatory bodies, </w:t>
      </w:r>
      <w:proofErr w:type="gramStart"/>
      <w:r>
        <w:t>industry</w:t>
      </w:r>
      <w:proofErr w:type="gramEnd"/>
      <w:r>
        <w:t xml:space="preserve"> or consumers themselves.</w:t>
      </w:r>
    </w:p>
    <w:p w14:paraId="16135FE1" w14:textId="77777777" w:rsidR="00DA3153" w:rsidRPr="00F73B7C" w:rsidRDefault="00DA3153" w:rsidP="00DA3153">
      <w:r>
        <w:t xml:space="preserve">Projects which are predominantly representational will be assessed under the </w:t>
      </w:r>
      <w:r>
        <w:rPr>
          <w:i/>
          <w:iCs/>
        </w:rPr>
        <w:t>Education &amp; Representation</w:t>
      </w:r>
      <w:r w:rsidRPr="00C349FF">
        <w:rPr>
          <w:i/>
          <w:iCs/>
        </w:rPr>
        <w:t xml:space="preserve"> Stream</w:t>
      </w:r>
      <w:r>
        <w:t>.</w:t>
      </w:r>
    </w:p>
    <w:p w14:paraId="5B1343C3" w14:textId="77777777" w:rsidR="00FC4374" w:rsidRDefault="00FC4374">
      <w:pPr>
        <w:rPr>
          <w:rFonts w:cstheme="minorHAnsi"/>
          <w:sz w:val="48"/>
          <w:szCs w:val="48"/>
          <w:lang w:val="en-US"/>
        </w:rPr>
      </w:pPr>
      <w:bookmarkStart w:id="37" w:name="_Toc122447538"/>
      <w:r>
        <w:br w:type="page"/>
      </w:r>
    </w:p>
    <w:p w14:paraId="1F26C9D1" w14:textId="035C5C03" w:rsidR="009561D1" w:rsidRPr="006E06B2" w:rsidRDefault="0008762E" w:rsidP="00C7662C">
      <w:pPr>
        <w:pStyle w:val="Title"/>
      </w:pPr>
      <w:bookmarkStart w:id="38" w:name="_Toc125538542"/>
      <w:r>
        <w:lastRenderedPageBreak/>
        <w:t>WHO CAN APPLY</w:t>
      </w:r>
      <w:bookmarkEnd w:id="37"/>
      <w:bookmarkEnd w:id="38"/>
    </w:p>
    <w:p w14:paraId="2E191D23" w14:textId="77777777" w:rsidR="009561D1" w:rsidRDefault="009561D1" w:rsidP="009561D1">
      <w:r>
        <w:t xml:space="preserve">Any person or entity with an ABN </w:t>
      </w:r>
      <w:proofErr w:type="gramStart"/>
      <w:r>
        <w:t>is able to</w:t>
      </w:r>
      <w:proofErr w:type="gramEnd"/>
      <w:r>
        <w:t xml:space="preserve"> apply. </w:t>
      </w:r>
    </w:p>
    <w:p w14:paraId="147F82C3" w14:textId="77777777" w:rsidR="009561D1" w:rsidRDefault="009561D1" w:rsidP="009561D1">
      <w:r>
        <w:t>This may include</w:t>
      </w:r>
      <w:r w:rsidRPr="00275B64">
        <w:t xml:space="preserve"> community organisations, bus</w:t>
      </w:r>
      <w:r>
        <w:t xml:space="preserve">inesses, universities, research agencies, local </w:t>
      </w:r>
      <w:proofErr w:type="gramStart"/>
      <w:r>
        <w:t>councils</w:t>
      </w:r>
      <w:proofErr w:type="gramEnd"/>
      <w:r w:rsidRPr="00275B64">
        <w:t xml:space="preserve"> or individuals. </w:t>
      </w:r>
      <w:proofErr w:type="gramStart"/>
      <w:r>
        <w:t>The majority of</w:t>
      </w:r>
      <w:proofErr w:type="gramEnd"/>
      <w:r>
        <w:t xml:space="preserve"> our applicants come from the community sector and universities. </w:t>
      </w:r>
    </w:p>
    <w:p w14:paraId="7AC82B68" w14:textId="47EE2CA3" w:rsidR="009561D1" w:rsidRPr="000D13E2" w:rsidRDefault="009561D1" w:rsidP="00F8728D">
      <w:pPr>
        <w:pStyle w:val="Heading1"/>
      </w:pPr>
      <w:bookmarkStart w:id="39" w:name="_Toc30684662"/>
      <w:bookmarkStart w:id="40" w:name="_Toc30713043"/>
      <w:bookmarkStart w:id="41" w:name="_Toc30753442"/>
      <w:bookmarkStart w:id="42" w:name="_Toc122447539"/>
      <w:bookmarkStart w:id="43" w:name="_Toc125538543"/>
      <w:r w:rsidRPr="00C12E34">
        <w:t>Partnerships</w:t>
      </w:r>
      <w:bookmarkEnd w:id="39"/>
      <w:bookmarkEnd w:id="40"/>
      <w:bookmarkEnd w:id="41"/>
      <w:bookmarkEnd w:id="42"/>
      <w:bookmarkEnd w:id="43"/>
    </w:p>
    <w:p w14:paraId="6C363A4D" w14:textId="77777777" w:rsidR="009561D1" w:rsidRDefault="009561D1" w:rsidP="009561D1">
      <w:r>
        <w:t xml:space="preserve">We encourage applications from individuals </w:t>
      </w:r>
      <w:r w:rsidRPr="00CE71EC">
        <w:t>or groups that have formed partnerships, especially projects partnering with the communications industry and/or community organisations promoting communications issues.</w:t>
      </w:r>
    </w:p>
    <w:p w14:paraId="7767902F" w14:textId="77777777" w:rsidR="009561D1" w:rsidRDefault="009561D1" w:rsidP="009561D1">
      <w:r>
        <w:t xml:space="preserve">When multiple individuals or organisations are involved, one party is nominated as the applicant (the entity with which ACCAN will </w:t>
      </w:r>
      <w:proofErr w:type="gramStart"/>
      <w:r>
        <w:t>enter into</w:t>
      </w:r>
      <w:proofErr w:type="gramEnd"/>
      <w:r>
        <w:t xml:space="preserve"> contract), while the others are listed as partners. </w:t>
      </w:r>
    </w:p>
    <w:p w14:paraId="5B1350C9" w14:textId="77777777" w:rsidR="009561D1" w:rsidRDefault="009561D1" w:rsidP="009561D1">
      <w:r>
        <w:t>The contribution of partners can include:</w:t>
      </w:r>
    </w:p>
    <w:p w14:paraId="0F0F16A6" w14:textId="77777777" w:rsidR="009561D1" w:rsidRDefault="009561D1" w:rsidP="009561D1">
      <w:pPr>
        <w:pStyle w:val="ListParagraph"/>
        <w:numPr>
          <w:ilvl w:val="0"/>
          <w:numId w:val="32"/>
        </w:numPr>
        <w:spacing w:after="120" w:line="252" w:lineRule="auto"/>
        <w:rPr>
          <w:rFonts w:eastAsia="Times New Roman"/>
        </w:rPr>
      </w:pPr>
      <w:r>
        <w:rPr>
          <w:rFonts w:eastAsia="Times New Roman"/>
        </w:rPr>
        <w:t>cash or in-kind support</w:t>
      </w:r>
    </w:p>
    <w:p w14:paraId="50E499CC" w14:textId="77777777" w:rsidR="009561D1" w:rsidRDefault="009561D1" w:rsidP="009561D1">
      <w:pPr>
        <w:pStyle w:val="ListParagraph"/>
        <w:numPr>
          <w:ilvl w:val="0"/>
          <w:numId w:val="32"/>
        </w:numPr>
        <w:spacing w:after="120" w:line="252" w:lineRule="auto"/>
        <w:rPr>
          <w:rFonts w:eastAsia="Times New Roman"/>
        </w:rPr>
      </w:pPr>
      <w:r>
        <w:rPr>
          <w:rFonts w:eastAsia="Times New Roman"/>
        </w:rPr>
        <w:t xml:space="preserve">input into the planning, design, </w:t>
      </w:r>
      <w:proofErr w:type="gramStart"/>
      <w:r>
        <w:rPr>
          <w:rFonts w:eastAsia="Times New Roman"/>
        </w:rPr>
        <w:t>execution</w:t>
      </w:r>
      <w:proofErr w:type="gramEnd"/>
      <w:r>
        <w:rPr>
          <w:rFonts w:eastAsia="Times New Roman"/>
        </w:rPr>
        <w:t xml:space="preserve"> or promotion of the project</w:t>
      </w:r>
    </w:p>
    <w:p w14:paraId="6CED097D" w14:textId="77777777" w:rsidR="009561D1" w:rsidRDefault="009561D1" w:rsidP="009561D1">
      <w:pPr>
        <w:pStyle w:val="ListParagraph"/>
        <w:numPr>
          <w:ilvl w:val="0"/>
          <w:numId w:val="32"/>
        </w:numPr>
        <w:spacing w:after="120" w:line="252" w:lineRule="auto"/>
        <w:rPr>
          <w:rFonts w:eastAsia="Times New Roman"/>
        </w:rPr>
      </w:pPr>
      <w:r>
        <w:rPr>
          <w:rFonts w:eastAsia="Times New Roman"/>
        </w:rPr>
        <w:t xml:space="preserve">expertise or guidance, e.g., through participation on an advisory panel, or by supporting the development or dissemination of project </w:t>
      </w:r>
      <w:proofErr w:type="gramStart"/>
      <w:r>
        <w:rPr>
          <w:rFonts w:eastAsia="Times New Roman"/>
        </w:rPr>
        <w:t>outputs</w:t>
      </w:r>
      <w:proofErr w:type="gramEnd"/>
    </w:p>
    <w:p w14:paraId="5C91ED34" w14:textId="4EE8E7E8" w:rsidR="009561D1" w:rsidRDefault="009561D1" w:rsidP="009561D1">
      <w:r>
        <w:t xml:space="preserve">If you are interested in forming a partnership but are unsure how to start, please </w:t>
      </w:r>
      <w:hyperlink w:anchor="_Contact_the_ACCAN" w:tooltip="Contact us" w:history="1">
        <w:r w:rsidRPr="00F310E2">
          <w:rPr>
            <w:rStyle w:val="Hyperlink"/>
          </w:rPr>
          <w:t>contact the ACCAN grants team</w:t>
        </w:r>
      </w:hyperlink>
      <w:r>
        <w:t>. We may be able to suggest organisations with a similar interest and focus to you. It will remain the applicant’s responsibility to build and maintain these partnerships, and to ensure any contractual obligations between partners are met.</w:t>
      </w:r>
    </w:p>
    <w:p w14:paraId="6545DA33" w14:textId="2C43EE7F" w:rsidR="009561D1" w:rsidRDefault="009561D1" w:rsidP="00F8728D">
      <w:pPr>
        <w:pStyle w:val="Heading1"/>
      </w:pPr>
      <w:bookmarkStart w:id="44" w:name="_Toc122447540"/>
      <w:bookmarkStart w:id="45" w:name="_Toc125538544"/>
      <w:r>
        <w:t>Applying for follow-on work</w:t>
      </w:r>
      <w:bookmarkEnd w:id="44"/>
      <w:bookmarkEnd w:id="45"/>
    </w:p>
    <w:p w14:paraId="43D0CF76" w14:textId="77777777" w:rsidR="009561D1" w:rsidRPr="000106D7" w:rsidRDefault="009561D1" w:rsidP="009561D1">
      <w:r w:rsidRPr="000106D7">
        <w:t>If you</w:t>
      </w:r>
      <w:r>
        <w:t xml:space="preserve"> have previously been awarded an ACCAN grant </w:t>
      </w:r>
      <w:r w:rsidRPr="000106D7">
        <w:t xml:space="preserve">and wish to </w:t>
      </w:r>
      <w:r>
        <w:t xml:space="preserve">further </w:t>
      </w:r>
      <w:r w:rsidRPr="000106D7">
        <w:t>build upon th</w:t>
      </w:r>
      <w:r>
        <w:t xml:space="preserve">is </w:t>
      </w:r>
      <w:r w:rsidRPr="000106D7">
        <w:t>project, you are able to apply for a second stage of funding</w:t>
      </w:r>
      <w:r>
        <w:t>.</w:t>
      </w:r>
    </w:p>
    <w:p w14:paraId="3CB3C227" w14:textId="77777777" w:rsidR="009561D1" w:rsidRPr="000106D7" w:rsidRDefault="009561D1" w:rsidP="009561D1">
      <w:r w:rsidRPr="000106D7">
        <w:t xml:space="preserve">This is NOT an extension of time for work contracted under </w:t>
      </w:r>
      <w:r>
        <w:t>the</w:t>
      </w:r>
      <w:r w:rsidRPr="000106D7">
        <w:t xml:space="preserve"> </w:t>
      </w:r>
      <w:r>
        <w:t xml:space="preserve">existing </w:t>
      </w:r>
      <w:r w:rsidRPr="000106D7">
        <w:t xml:space="preserve">project. It is to allow those grantees who have demonstrated exceptional competency in delivering agreed outcomes, the chance to build upon </w:t>
      </w:r>
      <w:r>
        <w:t xml:space="preserve">and </w:t>
      </w:r>
      <w:r w:rsidRPr="000106D7">
        <w:t>progress th</w:t>
      </w:r>
      <w:r>
        <w:t>is</w:t>
      </w:r>
      <w:r w:rsidRPr="000106D7">
        <w:t xml:space="preserve"> work further.</w:t>
      </w:r>
    </w:p>
    <w:p w14:paraId="572C154D" w14:textId="77777777" w:rsidR="009561D1" w:rsidRDefault="009561D1" w:rsidP="009561D1">
      <w:r w:rsidRPr="000106D7">
        <w:t xml:space="preserve">Your application needs to demonstrate successful completion of milestones in your </w:t>
      </w:r>
      <w:r>
        <w:t>existing</w:t>
      </w:r>
      <w:r w:rsidRPr="000106D7">
        <w:t xml:space="preserve"> </w:t>
      </w:r>
      <w:r>
        <w:t>ACCAN-funded project</w:t>
      </w:r>
      <w:r w:rsidRPr="000106D7">
        <w:t xml:space="preserve">, </w:t>
      </w:r>
      <w:r>
        <w:t>the ongoing support of any partners</w:t>
      </w:r>
      <w:r w:rsidRPr="000106D7">
        <w:t xml:space="preserve">, and the outcomes your project has achieved </w:t>
      </w:r>
      <w:r>
        <w:t xml:space="preserve">for communications consumers. </w:t>
      </w:r>
    </w:p>
    <w:p w14:paraId="513A2195" w14:textId="77777777" w:rsidR="009561D1" w:rsidRPr="00A7775A" w:rsidRDefault="009561D1" w:rsidP="009561D1">
      <w:r>
        <w:t xml:space="preserve">Grantees applying for follow-on work use the same application and assessment process as other applicants. </w:t>
      </w:r>
    </w:p>
    <w:p w14:paraId="26536A68" w14:textId="77777777" w:rsidR="00C03B8E" w:rsidRDefault="00C03B8E">
      <w:pPr>
        <w:rPr>
          <w:rFonts w:cstheme="minorHAnsi"/>
          <w:sz w:val="32"/>
          <w:szCs w:val="32"/>
        </w:rPr>
      </w:pPr>
      <w:bookmarkStart w:id="46" w:name="_Ref520980229"/>
      <w:bookmarkStart w:id="47" w:name="_Ref520980237"/>
      <w:bookmarkStart w:id="48" w:name="_Toc122447541"/>
      <w:r>
        <w:br w:type="page"/>
      </w:r>
    </w:p>
    <w:p w14:paraId="682328D5" w14:textId="6FBC73C8" w:rsidR="00A11F26" w:rsidRPr="005B4CB1" w:rsidRDefault="00A11F26" w:rsidP="00F8728D">
      <w:pPr>
        <w:pStyle w:val="Heading1"/>
      </w:pPr>
      <w:bookmarkStart w:id="49" w:name="_Ref122599056"/>
      <w:bookmarkStart w:id="50" w:name="_Toc125538545"/>
      <w:r w:rsidRPr="005B4CB1">
        <w:lastRenderedPageBreak/>
        <w:t>Eligibility</w:t>
      </w:r>
      <w:bookmarkEnd w:id="46"/>
      <w:bookmarkEnd w:id="47"/>
      <w:bookmarkEnd w:id="48"/>
      <w:bookmarkEnd w:id="49"/>
      <w:r w:rsidR="00BE530B">
        <w:t xml:space="preserve"> Criteria</w:t>
      </w:r>
      <w:bookmarkEnd w:id="50"/>
    </w:p>
    <w:p w14:paraId="27E26220" w14:textId="77777777" w:rsidR="00A11F26" w:rsidRDefault="00A11F26" w:rsidP="00A11F26">
      <w:r>
        <w:t>A</w:t>
      </w:r>
      <w:r w:rsidRPr="00275B64">
        <w:t xml:space="preserve">pplications must meet </w:t>
      </w:r>
      <w:r w:rsidRPr="00275B64">
        <w:rPr>
          <w:b/>
        </w:rPr>
        <w:t>all</w:t>
      </w:r>
      <w:r w:rsidRPr="00275B64">
        <w:rPr>
          <w:b/>
          <w:i/>
        </w:rPr>
        <w:t xml:space="preserve"> </w:t>
      </w:r>
      <w:r w:rsidRPr="00275B64">
        <w:t xml:space="preserve">eligibility criteria. Applications that are late, incomplete, or ineligible will </w:t>
      </w:r>
      <w:r w:rsidRPr="00275B64">
        <w:rPr>
          <w:b/>
        </w:rPr>
        <w:t>not</w:t>
      </w:r>
      <w:r w:rsidRPr="00275B64">
        <w:t xml:space="preserve"> be assessed.</w:t>
      </w:r>
      <w:r>
        <w:t xml:space="preserve"> </w:t>
      </w:r>
    </w:p>
    <w:p w14:paraId="32DB2AEF" w14:textId="77777777" w:rsidR="00A11F26" w:rsidRPr="00275B64" w:rsidRDefault="00A11F26" w:rsidP="00A11F26">
      <w:r w:rsidRPr="00275B64">
        <w:t xml:space="preserve">Applications </w:t>
      </w:r>
      <w:r w:rsidRPr="008C2172">
        <w:rPr>
          <w:b/>
        </w:rPr>
        <w:t>must</w:t>
      </w:r>
      <w:r w:rsidRPr="00275B64">
        <w:t>:</w:t>
      </w:r>
    </w:p>
    <w:p w14:paraId="1D0AED57" w14:textId="77777777" w:rsidR="00A11F26" w:rsidRDefault="00A11F26" w:rsidP="00A11F26">
      <w:pPr>
        <w:numPr>
          <w:ilvl w:val="0"/>
          <w:numId w:val="34"/>
        </w:numPr>
        <w:spacing w:after="120" w:line="240" w:lineRule="auto"/>
      </w:pPr>
      <w:r>
        <w:t xml:space="preserve">Be submitted </w:t>
      </w:r>
      <w:r w:rsidRPr="00275B64">
        <w:t>p</w:t>
      </w:r>
      <w:r>
        <w:t xml:space="preserve">rior to the advertised </w:t>
      </w:r>
      <w:proofErr w:type="gramStart"/>
      <w:r>
        <w:t>deadline</w:t>
      </w:r>
      <w:proofErr w:type="gramEnd"/>
    </w:p>
    <w:p w14:paraId="473FE644" w14:textId="77777777" w:rsidR="00A11F26" w:rsidRPr="00275B64" w:rsidRDefault="00A11F26" w:rsidP="00A11F26">
      <w:pPr>
        <w:numPr>
          <w:ilvl w:val="0"/>
          <w:numId w:val="34"/>
        </w:numPr>
        <w:spacing w:after="120" w:line="240" w:lineRule="auto"/>
      </w:pPr>
      <w:r w:rsidRPr="00275B64">
        <w:t xml:space="preserve">Be for a project that </w:t>
      </w:r>
      <w:r>
        <w:t xml:space="preserve">seeks to explore </w:t>
      </w:r>
      <w:r w:rsidRPr="002B4DE4">
        <w:rPr>
          <w:b/>
        </w:rPr>
        <w:t>communications consumer</w:t>
      </w:r>
      <w:r w:rsidRPr="00275B64">
        <w:t xml:space="preserve"> issues in Australia</w:t>
      </w:r>
      <w:r>
        <w:t xml:space="preserve"> and be</w:t>
      </w:r>
      <w:r w:rsidRPr="00275B64">
        <w:t xml:space="preserve"> consistent with ACCAN’s scope (</w:t>
      </w:r>
      <w:r w:rsidRPr="00677ECA">
        <w:t xml:space="preserve">see </w:t>
      </w:r>
      <w:hyperlink r:id="rId29" w:tooltip="Strategic plan" w:history="1">
        <w:r w:rsidRPr="000106D7">
          <w:rPr>
            <w:rStyle w:val="Hyperlink"/>
          </w:rPr>
          <w:t>ACCAN's Strategic Plan</w:t>
        </w:r>
      </w:hyperlink>
      <w:r w:rsidRPr="000106D7">
        <w:t>).</w:t>
      </w:r>
    </w:p>
    <w:p w14:paraId="7971995D" w14:textId="77777777" w:rsidR="00A11F26" w:rsidRPr="00275B64" w:rsidRDefault="00A11F26" w:rsidP="00A11F26">
      <w:pPr>
        <w:numPr>
          <w:ilvl w:val="0"/>
          <w:numId w:val="34"/>
        </w:numPr>
        <w:spacing w:after="120" w:line="240" w:lineRule="auto"/>
      </w:pPr>
      <w:r>
        <w:t>Be able to p</w:t>
      </w:r>
      <w:r w:rsidRPr="00275B64">
        <w:t>rovide a valid ABN</w:t>
      </w:r>
      <w:r>
        <w:t xml:space="preserve"> in the Applicant’s name</w:t>
      </w:r>
      <w:r w:rsidRPr="00275B64">
        <w:t>.</w:t>
      </w:r>
    </w:p>
    <w:p w14:paraId="16157CC0" w14:textId="77777777" w:rsidR="00A11F26" w:rsidRPr="00275B64" w:rsidRDefault="00A11F26" w:rsidP="00A11F26">
      <w:pPr>
        <w:numPr>
          <w:ilvl w:val="0"/>
          <w:numId w:val="34"/>
        </w:numPr>
        <w:spacing w:after="120" w:line="240" w:lineRule="auto"/>
      </w:pPr>
      <w:r>
        <w:t xml:space="preserve">Declare that should they be successful they will provide evidence </w:t>
      </w:r>
      <w:r w:rsidRPr="00275B64">
        <w:t>of Public Liability Insurance with coverage up to $5 million</w:t>
      </w:r>
      <w:r>
        <w:t>.</w:t>
      </w:r>
    </w:p>
    <w:p w14:paraId="515F7DE2" w14:textId="77777777" w:rsidR="00A11F26" w:rsidRPr="00275B64" w:rsidDel="00205C54" w:rsidRDefault="00A11F26" w:rsidP="00A11F26">
      <w:pPr>
        <w:numPr>
          <w:ilvl w:val="0"/>
          <w:numId w:val="34"/>
        </w:numPr>
        <w:spacing w:after="120" w:line="240" w:lineRule="auto"/>
      </w:pPr>
      <w:r w:rsidRPr="00275B64">
        <w:t xml:space="preserve">Have successfully acquitted any previous funding under the ACCAN Grants </w:t>
      </w:r>
      <w:r>
        <w:t>Program</w:t>
      </w:r>
      <w:r w:rsidRPr="00275B64">
        <w:t>.</w:t>
      </w:r>
    </w:p>
    <w:p w14:paraId="576D206A" w14:textId="77777777" w:rsidR="00A11F26" w:rsidRPr="00C71C25" w:rsidRDefault="00A11F26" w:rsidP="00A11F26">
      <w:pPr>
        <w:numPr>
          <w:ilvl w:val="0"/>
          <w:numId w:val="34"/>
        </w:numPr>
        <w:spacing w:before="240" w:after="120" w:line="240" w:lineRule="auto"/>
        <w:rPr>
          <w:i/>
          <w:u w:val="single"/>
        </w:rPr>
      </w:pPr>
      <w:r w:rsidRPr="00D7530B">
        <w:t xml:space="preserve">If applying under the </w:t>
      </w:r>
      <w:r w:rsidRPr="00570025">
        <w:rPr>
          <w:i/>
        </w:rPr>
        <w:t xml:space="preserve">Education and Representation </w:t>
      </w:r>
      <w:r>
        <w:rPr>
          <w:i/>
        </w:rPr>
        <w:t>S</w:t>
      </w:r>
      <w:r w:rsidRPr="00570025">
        <w:rPr>
          <w:i/>
        </w:rPr>
        <w:t>tream</w:t>
      </w:r>
      <w:r w:rsidRPr="00D7530B">
        <w:t xml:space="preserve">, </w:t>
      </w:r>
      <w:r>
        <w:t>be from a</w:t>
      </w:r>
      <w:r w:rsidRPr="00D7530B">
        <w:t xml:space="preserve"> community sector</w:t>
      </w:r>
      <w:r>
        <w:t xml:space="preserve"> </w:t>
      </w:r>
      <w:r w:rsidRPr="00C71C25">
        <w:t>applicant, or demonstrate a strong community sector partnership.</w:t>
      </w:r>
    </w:p>
    <w:p w14:paraId="10817022" w14:textId="1DB6D7E6" w:rsidR="00A11F26" w:rsidRPr="00C71C25" w:rsidRDefault="00A11F26" w:rsidP="00A11F26">
      <w:pPr>
        <w:numPr>
          <w:ilvl w:val="0"/>
          <w:numId w:val="34"/>
        </w:numPr>
        <w:spacing w:before="240" w:after="120" w:line="240" w:lineRule="auto"/>
        <w:rPr>
          <w:i/>
          <w:u w:val="single"/>
        </w:rPr>
      </w:pPr>
      <w:r w:rsidRPr="00C71C25">
        <w:t xml:space="preserve">If applying under the </w:t>
      </w:r>
      <w:r w:rsidRPr="00C71C25">
        <w:rPr>
          <w:i/>
        </w:rPr>
        <w:t>Research Stream,</w:t>
      </w:r>
      <w:r w:rsidRPr="00C71C25">
        <w:t xml:space="preserve"> address one or more of the </w:t>
      </w:r>
      <w:r w:rsidRPr="00C71C25">
        <w:rPr>
          <w:b/>
        </w:rPr>
        <w:fldChar w:fldCharType="begin"/>
      </w:r>
      <w:r w:rsidRPr="00C71C25">
        <w:rPr>
          <w:b/>
        </w:rPr>
        <w:instrText xml:space="preserve"> REF _Ref1132013 \h  \* MERGEFORMAT </w:instrText>
      </w:r>
      <w:r w:rsidRPr="00C71C25">
        <w:rPr>
          <w:b/>
        </w:rPr>
      </w:r>
      <w:r w:rsidRPr="00C71C25">
        <w:rPr>
          <w:b/>
        </w:rPr>
        <w:fldChar w:fldCharType="separate"/>
      </w:r>
      <w:r w:rsidR="008B4FD7" w:rsidRPr="008B4FD7">
        <w:rPr>
          <w:b/>
        </w:rPr>
        <w:t>2023 Priority Themes</w:t>
      </w:r>
      <w:r w:rsidRPr="00C71C25">
        <w:rPr>
          <w:b/>
        </w:rPr>
        <w:fldChar w:fldCharType="end"/>
      </w:r>
      <w:r w:rsidRPr="00C71C25">
        <w:t>.</w:t>
      </w:r>
    </w:p>
    <w:p w14:paraId="50B771DC" w14:textId="77777777" w:rsidR="00A11F26" w:rsidRPr="00275B64" w:rsidRDefault="00A11F26" w:rsidP="00A11F26">
      <w:pPr>
        <w:numPr>
          <w:ilvl w:val="0"/>
          <w:numId w:val="34"/>
        </w:numPr>
        <w:spacing w:after="120" w:line="240" w:lineRule="auto"/>
      </w:pPr>
      <w:r w:rsidRPr="00275B64">
        <w:t xml:space="preserve">Be for a project </w:t>
      </w:r>
      <w:r>
        <w:t xml:space="preserve">that begins after </w:t>
      </w:r>
      <w:r w:rsidRPr="000106D7">
        <w:t>1</w:t>
      </w:r>
      <w:r w:rsidRPr="000106D7">
        <w:rPr>
          <w:vertAlign w:val="superscript"/>
        </w:rPr>
        <w:t>st</w:t>
      </w:r>
      <w:r w:rsidRPr="000106D7">
        <w:t xml:space="preserve"> July 20</w:t>
      </w:r>
      <w:r>
        <w:t xml:space="preserve">23 and that is completed before </w:t>
      </w:r>
      <w:r w:rsidRPr="000106D7">
        <w:t>30</w:t>
      </w:r>
      <w:r w:rsidRPr="0094634D">
        <w:rPr>
          <w:vertAlign w:val="superscript"/>
        </w:rPr>
        <w:t xml:space="preserve">th </w:t>
      </w:r>
      <w:r>
        <w:t>June</w:t>
      </w:r>
      <w:r w:rsidRPr="000106D7">
        <w:t xml:space="preserve"> </w:t>
      </w:r>
      <w:r w:rsidRPr="00380281">
        <w:t>202</w:t>
      </w:r>
      <w:r>
        <w:t>5.</w:t>
      </w:r>
    </w:p>
    <w:p w14:paraId="2897F6E4" w14:textId="77777777" w:rsidR="00A11F26" w:rsidRPr="00275B64" w:rsidRDefault="00A11F26" w:rsidP="00A11F26">
      <w:pPr>
        <w:numPr>
          <w:ilvl w:val="0"/>
          <w:numId w:val="34"/>
        </w:numPr>
        <w:spacing w:after="120" w:line="240" w:lineRule="auto"/>
      </w:pPr>
      <w:r w:rsidRPr="00275B64">
        <w:t>Not request funding for any of the ineligible activities below:</w:t>
      </w:r>
    </w:p>
    <w:p w14:paraId="68E746DE" w14:textId="77777777" w:rsidR="00A11F26" w:rsidRDefault="00A11F26" w:rsidP="00A11F26">
      <w:pPr>
        <w:numPr>
          <w:ilvl w:val="1"/>
          <w:numId w:val="33"/>
        </w:numPr>
        <w:spacing w:after="120" w:line="240" w:lineRule="auto"/>
      </w:pPr>
      <w:r w:rsidRPr="00275B64">
        <w:t>Activities that contradict ACCAN’s values</w:t>
      </w:r>
      <w:r>
        <w:t>.</w:t>
      </w:r>
    </w:p>
    <w:p w14:paraId="0B969BC7" w14:textId="77777777" w:rsidR="00A11F26" w:rsidRDefault="00A11F26" w:rsidP="00A11F26">
      <w:pPr>
        <w:numPr>
          <w:ilvl w:val="1"/>
          <w:numId w:val="33"/>
        </w:numPr>
        <w:spacing w:after="120" w:line="240" w:lineRule="auto"/>
      </w:pPr>
      <w:r w:rsidRPr="00275B64">
        <w:t>Activities primarily related to commercial product or service development</w:t>
      </w:r>
      <w:r>
        <w:t>.</w:t>
      </w:r>
    </w:p>
    <w:p w14:paraId="2BE2CEB3" w14:textId="77777777" w:rsidR="00A11F26" w:rsidRPr="00275B64" w:rsidRDefault="00A11F26" w:rsidP="00A11F26">
      <w:pPr>
        <w:numPr>
          <w:ilvl w:val="1"/>
          <w:numId w:val="33"/>
        </w:numPr>
        <w:spacing w:after="120" w:line="240" w:lineRule="auto"/>
      </w:pPr>
      <w:r>
        <w:t>Activities of a partisan (party) political nature.</w:t>
      </w:r>
    </w:p>
    <w:p w14:paraId="372085B7" w14:textId="77777777" w:rsidR="00A11F26" w:rsidRPr="00275B64" w:rsidRDefault="00A11F26" w:rsidP="00A11F26">
      <w:pPr>
        <w:numPr>
          <w:ilvl w:val="1"/>
          <w:numId w:val="33"/>
        </w:numPr>
        <w:spacing w:after="120" w:line="240" w:lineRule="auto"/>
      </w:pPr>
      <w:r w:rsidRPr="00275B64">
        <w:t>Projects that have already been completed</w:t>
      </w:r>
      <w:r>
        <w:t xml:space="preserve"> (i.e., retroactive funding for work already undertaken).</w:t>
      </w:r>
    </w:p>
    <w:p w14:paraId="75B68B67" w14:textId="77777777" w:rsidR="00A11F26" w:rsidRPr="00275B64" w:rsidRDefault="00A11F26" w:rsidP="00A11F26">
      <w:pPr>
        <w:numPr>
          <w:ilvl w:val="1"/>
          <w:numId w:val="33"/>
        </w:numPr>
        <w:spacing w:after="120" w:line="240" w:lineRule="auto"/>
      </w:pPr>
      <w:r w:rsidRPr="00275B64">
        <w:t>Travel costs (unless directly necessary for the project)</w:t>
      </w:r>
      <w:r>
        <w:t>.</w:t>
      </w:r>
    </w:p>
    <w:p w14:paraId="770EEB05" w14:textId="77777777" w:rsidR="00A11F26" w:rsidRPr="00275B64" w:rsidRDefault="00A11F26" w:rsidP="00A11F26">
      <w:pPr>
        <w:numPr>
          <w:ilvl w:val="1"/>
          <w:numId w:val="33"/>
        </w:numPr>
        <w:spacing w:after="120" w:line="240" w:lineRule="auto"/>
      </w:pPr>
      <w:r>
        <w:t>Operational or o</w:t>
      </w:r>
      <w:r w:rsidRPr="00275B64">
        <w:t>ngoing activities normally funded through other arrangements</w:t>
      </w:r>
      <w:r>
        <w:t>.</w:t>
      </w:r>
    </w:p>
    <w:p w14:paraId="125B21B8" w14:textId="77777777" w:rsidR="00A11F26" w:rsidRPr="00275B64" w:rsidRDefault="00A11F26" w:rsidP="00A11F26">
      <w:pPr>
        <w:numPr>
          <w:ilvl w:val="1"/>
          <w:numId w:val="33"/>
        </w:numPr>
        <w:spacing w:after="120" w:line="240" w:lineRule="auto"/>
      </w:pPr>
      <w:r w:rsidRPr="00275B64">
        <w:t xml:space="preserve">University </w:t>
      </w:r>
      <w:r>
        <w:t xml:space="preserve">or other </w:t>
      </w:r>
      <w:r w:rsidRPr="00275B64">
        <w:t>administrati</w:t>
      </w:r>
      <w:r>
        <w:t>on</w:t>
      </w:r>
      <w:r w:rsidRPr="00275B64">
        <w:t xml:space="preserve"> levies</w:t>
      </w:r>
      <w:r>
        <w:t>.</w:t>
      </w:r>
    </w:p>
    <w:p w14:paraId="4D294FE8" w14:textId="77777777" w:rsidR="00A11F26" w:rsidRPr="00275B64" w:rsidRDefault="00A11F26" w:rsidP="00A11F26">
      <w:pPr>
        <w:numPr>
          <w:ilvl w:val="1"/>
          <w:numId w:val="33"/>
        </w:numPr>
        <w:spacing w:after="120" w:line="240" w:lineRule="auto"/>
      </w:pPr>
      <w:r w:rsidRPr="00275B64">
        <w:t xml:space="preserve">General operating costs not directly </w:t>
      </w:r>
      <w:r>
        <w:t>attributable to</w:t>
      </w:r>
      <w:r w:rsidRPr="00275B64">
        <w:t xml:space="preserve"> the project.</w:t>
      </w:r>
    </w:p>
    <w:p w14:paraId="716CB5F7" w14:textId="77777777" w:rsidR="00FC4374" w:rsidRDefault="00FC4374">
      <w:pPr>
        <w:rPr>
          <w:rFonts w:cstheme="minorHAnsi"/>
          <w:sz w:val="48"/>
          <w:szCs w:val="48"/>
          <w:lang w:val="en-US"/>
        </w:rPr>
      </w:pPr>
      <w:bookmarkStart w:id="51" w:name="_Toc122447542"/>
      <w:r>
        <w:br w:type="page"/>
      </w:r>
    </w:p>
    <w:p w14:paraId="4F0D2F91" w14:textId="526FDB62" w:rsidR="002A7826" w:rsidRPr="0008762E" w:rsidRDefault="0008762E" w:rsidP="00C7662C">
      <w:pPr>
        <w:pStyle w:val="Title"/>
        <w:rPr>
          <w:rFonts w:eastAsia="Cambria"/>
          <w:lang w:eastAsia="en-US"/>
        </w:rPr>
      </w:pPr>
      <w:bookmarkStart w:id="52" w:name="_Toc125538546"/>
      <w:r w:rsidRPr="0008762E">
        <w:lastRenderedPageBreak/>
        <w:t>ASSESSMENT</w:t>
      </w:r>
      <w:bookmarkEnd w:id="51"/>
      <w:bookmarkEnd w:id="52"/>
    </w:p>
    <w:p w14:paraId="47E6A126" w14:textId="4BFCDF67" w:rsidR="002A7826" w:rsidRDefault="002A7826" w:rsidP="002A7826">
      <w:r w:rsidRPr="00F9692C">
        <w:t xml:space="preserve">The ACCAN Grants </w:t>
      </w:r>
      <w:r>
        <w:t>Program</w:t>
      </w:r>
      <w:r w:rsidRPr="00F11EA1">
        <w:t xml:space="preserve"> </w:t>
      </w:r>
      <w:r w:rsidRPr="00F9692C">
        <w:t>assessment process is competitive, merit-based</w:t>
      </w:r>
      <w:r>
        <w:t>,</w:t>
      </w:r>
      <w:r w:rsidRPr="00F9692C">
        <w:t xml:space="preserve"> and guided by the</w:t>
      </w:r>
      <w:r>
        <w:t xml:space="preserve"> Assessment Criteria</w:t>
      </w:r>
      <w:r w:rsidR="00514B6F">
        <w:t xml:space="preserve"> (overleaf)</w:t>
      </w:r>
      <w:r>
        <w:t>.</w:t>
      </w:r>
      <w:r w:rsidRPr="00F9692C">
        <w:t xml:space="preserve"> </w:t>
      </w:r>
    </w:p>
    <w:p w14:paraId="75C0FB14" w14:textId="35CCE1DD" w:rsidR="002A7826" w:rsidRDefault="002A7826" w:rsidP="002A7826">
      <w:r w:rsidRPr="00F9692C">
        <w:t xml:space="preserve">Eligible applications are assessed by an </w:t>
      </w:r>
      <w:hyperlink r:id="rId30" w:tooltip="Assessment panel" w:history="1">
        <w:r w:rsidRPr="008A143B">
          <w:rPr>
            <w:rStyle w:val="Hyperlink"/>
          </w:rPr>
          <w:t>Independent Panel</w:t>
        </w:r>
      </w:hyperlink>
      <w:r w:rsidRPr="00F9692C">
        <w:t xml:space="preserve"> of external specialists, whose recommendations for funding must then be </w:t>
      </w:r>
      <w:r>
        <w:t>approved</w:t>
      </w:r>
      <w:r w:rsidRPr="00F9692C">
        <w:t xml:space="preserve"> by the </w:t>
      </w:r>
      <w:hyperlink r:id="rId31" w:tooltip="accan board" w:history="1">
        <w:r w:rsidRPr="008A143B">
          <w:rPr>
            <w:rStyle w:val="Hyperlink"/>
          </w:rPr>
          <w:t>ACCAN Board</w:t>
        </w:r>
      </w:hyperlink>
      <w:r w:rsidRPr="00F9692C">
        <w:t xml:space="preserve">. The Independent Panel will </w:t>
      </w:r>
      <w:r w:rsidR="00A11502" w:rsidRPr="00F9692C">
        <w:t>endeavour</w:t>
      </w:r>
      <w:r w:rsidRPr="00F9692C">
        <w:t xml:space="preserve"> to select </w:t>
      </w:r>
      <w:r w:rsidRPr="009E274F">
        <w:t>a balance of</w:t>
      </w:r>
      <w:r w:rsidRPr="00F9692C">
        <w:t xml:space="preserve"> projects that deliver the three desired outcomes of research</w:t>
      </w:r>
      <w:r>
        <w:t>,</w:t>
      </w:r>
      <w:r w:rsidRPr="00F9692C">
        <w:t xml:space="preserve"> </w:t>
      </w:r>
      <w:proofErr w:type="gramStart"/>
      <w:r w:rsidRPr="00F9692C">
        <w:t>education</w:t>
      </w:r>
      <w:proofErr w:type="gramEnd"/>
      <w:r w:rsidRPr="00F9692C">
        <w:t xml:space="preserve"> and </w:t>
      </w:r>
      <w:r>
        <w:t>representation</w:t>
      </w:r>
      <w:r w:rsidRPr="005F075F">
        <w:t xml:space="preserve"> within the available funding</w:t>
      </w:r>
      <w:r w:rsidRPr="00F9692C">
        <w:t xml:space="preserve">. </w:t>
      </w:r>
      <w:hyperlink r:id="rId32" w:tooltip="Assessment panel page" w:history="1">
        <w:r w:rsidRPr="004F3FB8">
          <w:rPr>
            <w:rStyle w:val="Hyperlink"/>
          </w:rPr>
          <w:t>Conflict of Interest Guidelines</w:t>
        </w:r>
      </w:hyperlink>
      <w:r>
        <w:t xml:space="preserve"> are </w:t>
      </w:r>
      <w:r w:rsidRPr="00F9692C">
        <w:t>in place to ensure the process is fair and equitable.</w:t>
      </w:r>
      <w:r>
        <w:t xml:space="preserve"> </w:t>
      </w:r>
    </w:p>
    <w:p w14:paraId="076D2B06" w14:textId="77777777" w:rsidR="002A7826" w:rsidRDefault="002A7826" w:rsidP="002A7826">
      <w:r>
        <w:t>Strong projects:</w:t>
      </w:r>
    </w:p>
    <w:p w14:paraId="0218494B" w14:textId="77777777" w:rsidR="002A7826" w:rsidRDefault="002A7826" w:rsidP="002A7826">
      <w:pPr>
        <w:numPr>
          <w:ilvl w:val="0"/>
          <w:numId w:val="31"/>
        </w:numPr>
        <w:spacing w:after="120" w:line="240" w:lineRule="auto"/>
      </w:pPr>
      <w:r>
        <w:t xml:space="preserve">are </w:t>
      </w:r>
      <w:r w:rsidRPr="00D40ED1">
        <w:rPr>
          <w:b/>
        </w:rPr>
        <w:t>framed</w:t>
      </w:r>
      <w:r>
        <w:t xml:space="preserve"> in terms of a specific </w:t>
      </w:r>
      <w:r w:rsidRPr="002B4DE4">
        <w:rPr>
          <w:b/>
        </w:rPr>
        <w:t>communications</w:t>
      </w:r>
      <w:r>
        <w:t xml:space="preserve"> consumer problem,</w:t>
      </w:r>
      <w:r w:rsidRPr="00D40ED1">
        <w:t xml:space="preserve"> </w:t>
      </w:r>
      <w:r>
        <w:t xml:space="preserve">and describe how the project addresses that </w:t>
      </w:r>
      <w:proofErr w:type="gramStart"/>
      <w:r>
        <w:t>problem</w:t>
      </w:r>
      <w:proofErr w:type="gramEnd"/>
    </w:p>
    <w:p w14:paraId="78C079FD" w14:textId="34F65B81" w:rsidR="002A7826" w:rsidRDefault="002A7826" w:rsidP="002A7826">
      <w:pPr>
        <w:numPr>
          <w:ilvl w:val="0"/>
          <w:numId w:val="31"/>
        </w:numPr>
        <w:spacing w:after="120" w:line="240" w:lineRule="auto"/>
      </w:pPr>
      <w:r w:rsidRPr="00B30A5D">
        <w:t>best satisfy the</w:t>
      </w:r>
      <w:r>
        <w:t xml:space="preserve"> </w:t>
      </w:r>
      <w:hyperlink w:anchor="_Assessment_Criteria_(overleaf)" w:tooltip="Assessment criteria" w:history="1">
        <w:r w:rsidRPr="00095A0D">
          <w:rPr>
            <w:rStyle w:val="Hyperlink"/>
          </w:rPr>
          <w:t>Assessment Criteria</w:t>
        </w:r>
      </w:hyperlink>
      <w:r w:rsidRPr="003210F6">
        <w:rPr>
          <w:bCs/>
        </w:rPr>
        <w:t>,</w:t>
      </w:r>
      <w:r w:rsidRPr="00B30A5D">
        <w:t xml:space="preserve"> which are weighted to reflect the priorities of the </w:t>
      </w:r>
      <w:proofErr w:type="gramStart"/>
      <w:r>
        <w:t>Program</w:t>
      </w:r>
      <w:proofErr w:type="gramEnd"/>
      <w:r>
        <w:t xml:space="preserve"> </w:t>
      </w:r>
    </w:p>
    <w:p w14:paraId="0B14E483" w14:textId="77777777" w:rsidR="002A7826" w:rsidRDefault="002A7826" w:rsidP="002A7826">
      <w:pPr>
        <w:numPr>
          <w:ilvl w:val="0"/>
          <w:numId w:val="31"/>
        </w:numPr>
        <w:spacing w:after="120" w:line="240" w:lineRule="auto"/>
      </w:pPr>
      <w:r>
        <w:t xml:space="preserve">investigate emerging and </w:t>
      </w:r>
      <w:r w:rsidRPr="00F9692C">
        <w:rPr>
          <w:b/>
        </w:rPr>
        <w:t xml:space="preserve">highly topical </w:t>
      </w:r>
      <w:proofErr w:type="gramStart"/>
      <w:r w:rsidRPr="00F9692C">
        <w:rPr>
          <w:b/>
        </w:rPr>
        <w:t>issues</w:t>
      </w:r>
      <w:proofErr w:type="gramEnd"/>
    </w:p>
    <w:p w14:paraId="3B8F3AE6" w14:textId="77777777" w:rsidR="002A7826" w:rsidRDefault="002A7826" w:rsidP="002A7826">
      <w:pPr>
        <w:numPr>
          <w:ilvl w:val="0"/>
          <w:numId w:val="31"/>
        </w:numPr>
        <w:spacing w:after="120" w:line="240" w:lineRule="auto"/>
      </w:pPr>
      <w:r>
        <w:t xml:space="preserve">demonstrate a high degree of </w:t>
      </w:r>
      <w:proofErr w:type="gramStart"/>
      <w:r w:rsidRPr="00F9692C">
        <w:rPr>
          <w:b/>
        </w:rPr>
        <w:t>originality</w:t>
      </w:r>
      <w:proofErr w:type="gramEnd"/>
    </w:p>
    <w:p w14:paraId="00D36412" w14:textId="77777777" w:rsidR="002A7826" w:rsidRDefault="002A7826" w:rsidP="002A7826">
      <w:pPr>
        <w:numPr>
          <w:ilvl w:val="0"/>
          <w:numId w:val="31"/>
        </w:numPr>
        <w:spacing w:after="120" w:line="240" w:lineRule="auto"/>
      </w:pPr>
      <w:r>
        <w:t xml:space="preserve">focus on issues which affect a </w:t>
      </w:r>
      <w:r w:rsidRPr="008C2172">
        <w:rPr>
          <w:b/>
        </w:rPr>
        <w:t>large number</w:t>
      </w:r>
      <w:r>
        <w:t xml:space="preserve"> of consumers, or, have a </w:t>
      </w:r>
      <w:r w:rsidRPr="008C2172">
        <w:rPr>
          <w:b/>
        </w:rPr>
        <w:t>high impact</w:t>
      </w:r>
      <w:r>
        <w:t xml:space="preserve"> on groups of consumers for whom the market is not working</w:t>
      </w:r>
    </w:p>
    <w:p w14:paraId="48B2CA33" w14:textId="77777777" w:rsidR="002A7826" w:rsidRPr="00EB1BA0" w:rsidRDefault="002A7826" w:rsidP="002A7826">
      <w:pPr>
        <w:numPr>
          <w:ilvl w:val="0"/>
          <w:numId w:val="31"/>
        </w:numPr>
        <w:spacing w:after="120" w:line="240" w:lineRule="auto"/>
      </w:pPr>
      <w:r w:rsidRPr="008C606C">
        <w:t>can</w:t>
      </w:r>
      <w:r>
        <w:t xml:space="preserve"> </w:t>
      </w:r>
      <w:r w:rsidRPr="00D40ED1">
        <w:rPr>
          <w:b/>
        </w:rPr>
        <w:t xml:space="preserve">continue </w:t>
      </w:r>
      <w:r w:rsidRPr="00EB1BA0">
        <w:rPr>
          <w:b/>
        </w:rPr>
        <w:t>independently</w:t>
      </w:r>
      <w:r w:rsidRPr="00EB1BA0">
        <w:t xml:space="preserve"> after ACCAN </w:t>
      </w:r>
      <w:proofErr w:type="gramStart"/>
      <w:r w:rsidRPr="00EB1BA0">
        <w:t>funding</w:t>
      </w:r>
      <w:proofErr w:type="gramEnd"/>
      <w:r w:rsidRPr="00EB1BA0">
        <w:t xml:space="preserve"> </w:t>
      </w:r>
    </w:p>
    <w:p w14:paraId="0E03E132" w14:textId="77777777" w:rsidR="002A7826" w:rsidRPr="00EB1BA0" w:rsidRDefault="002A7826" w:rsidP="002A7826">
      <w:pPr>
        <w:numPr>
          <w:ilvl w:val="0"/>
          <w:numId w:val="31"/>
        </w:numPr>
        <w:spacing w:after="120" w:line="240" w:lineRule="auto"/>
      </w:pPr>
      <w:r w:rsidRPr="00EB1BA0">
        <w:t xml:space="preserve">have outputs which are produced in accessible formats and are demonstrably able to be used on an </w:t>
      </w:r>
      <w:r w:rsidRPr="00EB1BA0">
        <w:rPr>
          <w:b/>
        </w:rPr>
        <w:t xml:space="preserve">ongoing </w:t>
      </w:r>
      <w:proofErr w:type="gramStart"/>
      <w:r w:rsidRPr="00EB1BA0">
        <w:rPr>
          <w:b/>
        </w:rPr>
        <w:t>basis</w:t>
      </w:r>
      <w:proofErr w:type="gramEnd"/>
    </w:p>
    <w:p w14:paraId="45E2F1DD" w14:textId="77777777" w:rsidR="002A7826" w:rsidRPr="00EB1BA0" w:rsidRDefault="002A7826" w:rsidP="002A7826">
      <w:pPr>
        <w:numPr>
          <w:ilvl w:val="0"/>
          <w:numId w:val="31"/>
        </w:numPr>
        <w:spacing w:after="120" w:line="240" w:lineRule="auto"/>
      </w:pPr>
      <w:r w:rsidRPr="00EB1BA0">
        <w:t xml:space="preserve">include cross-sector </w:t>
      </w:r>
      <w:r w:rsidRPr="00EB1BA0">
        <w:rPr>
          <w:b/>
        </w:rPr>
        <w:t>collaboration</w:t>
      </w:r>
      <w:r w:rsidRPr="00EB1BA0">
        <w:t>.</w:t>
      </w:r>
    </w:p>
    <w:p w14:paraId="0560C8F1" w14:textId="1243BC58" w:rsidR="002A7826" w:rsidRPr="00EB1BA0" w:rsidRDefault="002A7826" w:rsidP="00C7662C">
      <w:pPr>
        <w:pStyle w:val="Heading1"/>
      </w:pPr>
      <w:bookmarkStart w:id="53" w:name="_Toc122447543"/>
      <w:bookmarkStart w:id="54" w:name="_Toc125538547"/>
      <w:r w:rsidRPr="00EB1BA0">
        <w:t>Accessibility of project outputs</w:t>
      </w:r>
      <w:bookmarkEnd w:id="53"/>
      <w:bookmarkEnd w:id="54"/>
    </w:p>
    <w:p w14:paraId="6D097D85" w14:textId="77777777" w:rsidR="002A7826" w:rsidRPr="00EB1BA0" w:rsidRDefault="002A7826" w:rsidP="002A7826">
      <w:r w:rsidRPr="00EB1BA0">
        <w:t>All resources produced under the Grants Program need to conform to basic accessibility principles. This means that:</w:t>
      </w:r>
    </w:p>
    <w:p w14:paraId="20214B75" w14:textId="77777777" w:rsidR="002A7826" w:rsidRPr="00EB1BA0" w:rsidRDefault="002A7826" w:rsidP="002A7826">
      <w:pPr>
        <w:numPr>
          <w:ilvl w:val="1"/>
          <w:numId w:val="35"/>
        </w:numPr>
        <w:spacing w:after="120" w:line="240" w:lineRule="auto"/>
      </w:pPr>
      <w:r w:rsidRPr="00EB1BA0">
        <w:t xml:space="preserve">all documents, images and webpages are accessible to screen readers. </w:t>
      </w:r>
    </w:p>
    <w:p w14:paraId="38588FF6" w14:textId="77777777" w:rsidR="002A7826" w:rsidRPr="00EB1BA0" w:rsidRDefault="002A7826" w:rsidP="002A7826">
      <w:pPr>
        <w:numPr>
          <w:ilvl w:val="2"/>
          <w:numId w:val="35"/>
        </w:numPr>
        <w:spacing w:after="120" w:line="240" w:lineRule="auto"/>
      </w:pPr>
      <w:r w:rsidRPr="00EB1BA0">
        <w:t xml:space="preserve">E.g., alt text on images; Heading Styles are </w:t>
      </w:r>
      <w:proofErr w:type="gramStart"/>
      <w:r w:rsidRPr="00EB1BA0">
        <w:t>consistent</w:t>
      </w:r>
      <w:proofErr w:type="gramEnd"/>
    </w:p>
    <w:p w14:paraId="38979CA5" w14:textId="77777777" w:rsidR="002A7826" w:rsidRPr="00EB1BA0" w:rsidRDefault="002A7826" w:rsidP="002A7826">
      <w:pPr>
        <w:numPr>
          <w:ilvl w:val="1"/>
          <w:numId w:val="35"/>
        </w:numPr>
        <w:spacing w:after="120" w:line="240" w:lineRule="auto"/>
      </w:pPr>
      <w:r w:rsidRPr="00EB1BA0">
        <w:t xml:space="preserve">digital resources such as videos contain captions and audio description, or a transcript. </w:t>
      </w:r>
    </w:p>
    <w:p w14:paraId="2B613C56" w14:textId="77777777" w:rsidR="002A7826" w:rsidRPr="00EB1BA0" w:rsidRDefault="002A7826" w:rsidP="002A7826">
      <w:r w:rsidRPr="00EB1BA0">
        <w:t>Ensure your application demonstrates your plan for this, or if some resources are intended to not be made accessible, your justification. ACCAN staff can provide</w:t>
      </w:r>
      <w:r w:rsidRPr="00EB1BA0">
        <w:rPr>
          <w:b/>
        </w:rPr>
        <w:t xml:space="preserve"> </w:t>
      </w:r>
      <w:r w:rsidRPr="00EB1BA0">
        <w:t xml:space="preserve">guidance before you apply.  </w:t>
      </w:r>
    </w:p>
    <w:p w14:paraId="4C547347" w14:textId="77777777" w:rsidR="002A7826" w:rsidRDefault="002A7826" w:rsidP="002A7826">
      <w:r w:rsidRPr="00EB1BA0">
        <w:t xml:space="preserve">If you are funded, ACCAN will meet with you early in your project to confirm your plans for accessibility. We have </w:t>
      </w:r>
      <w:proofErr w:type="gramStart"/>
      <w:r w:rsidRPr="00EB1BA0">
        <w:t>accessibly-formatted</w:t>
      </w:r>
      <w:proofErr w:type="gramEnd"/>
      <w:r w:rsidRPr="00EB1BA0">
        <w:t xml:space="preserve"> templates that we can share with you for writing reports, or if you will be using a graphic designer or web developer without experience in accessibility, we can highlight the key design features they’ll need to consider.</w:t>
      </w:r>
    </w:p>
    <w:p w14:paraId="17D86AE3" w14:textId="3C328524" w:rsidR="00356B3F" w:rsidRDefault="00356B3F" w:rsidP="00532B61">
      <w:pPr>
        <w:pStyle w:val="Heading1"/>
        <w:keepNext/>
      </w:pPr>
      <w:bookmarkStart w:id="55" w:name="_Assessment_Criteria_(overleaf)"/>
      <w:bookmarkStart w:id="56" w:name="_Toc122447544"/>
      <w:bookmarkStart w:id="57" w:name="_Toc125538548"/>
      <w:bookmarkEnd w:id="55"/>
      <w:r w:rsidRPr="001502AF">
        <w:lastRenderedPageBreak/>
        <w:t>Assessment Criteria</w:t>
      </w:r>
      <w:bookmarkEnd w:id="56"/>
      <w:bookmarkEnd w:id="57"/>
    </w:p>
    <w:tbl>
      <w:tblPr>
        <w:tblStyle w:val="GridTable4-Accent1"/>
        <w:tblW w:w="10490" w:type="dxa"/>
        <w:tblInd w:w="-572" w:type="dxa"/>
        <w:tblLayout w:type="fixed"/>
        <w:tblLook w:val="04A0" w:firstRow="1" w:lastRow="0" w:firstColumn="1" w:lastColumn="0" w:noHBand="0" w:noVBand="1"/>
      </w:tblPr>
      <w:tblGrid>
        <w:gridCol w:w="2127"/>
        <w:gridCol w:w="7087"/>
        <w:gridCol w:w="1276"/>
      </w:tblGrid>
      <w:tr w:rsidR="00C9163B" w:rsidRPr="00C9163B" w14:paraId="4E6C9929" w14:textId="77777777" w:rsidTr="00A6463C">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127" w:type="dxa"/>
          </w:tcPr>
          <w:p w14:paraId="64893B5D" w14:textId="77777777" w:rsidR="00356B3F" w:rsidRPr="00C9163B" w:rsidRDefault="00356B3F" w:rsidP="007A315F">
            <w:pPr>
              <w:keepNext/>
              <w:spacing w:before="120" w:after="120"/>
              <w:jc w:val="center"/>
              <w:rPr>
                <w:color w:val="auto"/>
              </w:rPr>
            </w:pPr>
            <w:r w:rsidRPr="00C9163B">
              <w:rPr>
                <w:color w:val="auto"/>
              </w:rPr>
              <w:t>Assessment Criteria</w:t>
            </w:r>
          </w:p>
        </w:tc>
        <w:tc>
          <w:tcPr>
            <w:tcW w:w="7087" w:type="dxa"/>
          </w:tcPr>
          <w:p w14:paraId="7FB741C3" w14:textId="77777777" w:rsidR="00356B3F" w:rsidRPr="00C9163B" w:rsidRDefault="00356B3F" w:rsidP="007A315F">
            <w:pPr>
              <w:keepNext/>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C9163B">
              <w:rPr>
                <w:color w:val="auto"/>
              </w:rPr>
              <w:t>Examples of considerations made by the Panel</w:t>
            </w:r>
          </w:p>
        </w:tc>
        <w:tc>
          <w:tcPr>
            <w:tcW w:w="1276" w:type="dxa"/>
          </w:tcPr>
          <w:p w14:paraId="3462D405" w14:textId="77777777" w:rsidR="00356B3F" w:rsidRPr="00C9163B" w:rsidRDefault="00356B3F" w:rsidP="007A315F">
            <w:pPr>
              <w:keepNext/>
              <w:spacing w:before="120" w:after="120"/>
              <w:jc w:val="center"/>
              <w:cnfStyle w:val="100000000000" w:firstRow="1" w:lastRow="0" w:firstColumn="0" w:lastColumn="0" w:oddVBand="0" w:evenVBand="0" w:oddHBand="0" w:evenHBand="0" w:firstRowFirstColumn="0" w:firstRowLastColumn="0" w:lastRowFirstColumn="0" w:lastRowLastColumn="0"/>
              <w:rPr>
                <w:color w:val="auto"/>
              </w:rPr>
            </w:pPr>
            <w:r w:rsidRPr="00C9163B">
              <w:rPr>
                <w:color w:val="auto"/>
              </w:rPr>
              <w:t>Weighting</w:t>
            </w:r>
          </w:p>
        </w:tc>
      </w:tr>
      <w:tr w:rsidR="00356B3F" w:rsidRPr="00EB1BA0" w14:paraId="2490703F" w14:textId="77777777" w:rsidTr="00A6463C">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2127" w:type="dxa"/>
          </w:tcPr>
          <w:p w14:paraId="373C8F77" w14:textId="77777777" w:rsidR="00356B3F" w:rsidRPr="00EB1BA0" w:rsidRDefault="00356B3F" w:rsidP="007A315F">
            <w:pPr>
              <w:keepNext/>
              <w:keepLines/>
              <w:spacing w:before="120" w:after="120"/>
            </w:pPr>
            <w:r w:rsidRPr="00EB1BA0">
              <w:t>Benefit to consumers</w:t>
            </w:r>
          </w:p>
        </w:tc>
        <w:tc>
          <w:tcPr>
            <w:tcW w:w="7087" w:type="dxa"/>
          </w:tcPr>
          <w:p w14:paraId="29588C58" w14:textId="77777777" w:rsidR="00356B3F" w:rsidRPr="00EB1BA0" w:rsidRDefault="00356B3F" w:rsidP="007A315F">
            <w:pPr>
              <w:keepNext/>
              <w:keepLines/>
              <w:numPr>
                <w:ilvl w:val="0"/>
                <w:numId w:val="40"/>
              </w:numPr>
              <w:spacing w:before="120" w:after="120"/>
              <w:cnfStyle w:val="000000100000" w:firstRow="0" w:lastRow="0" w:firstColumn="0" w:lastColumn="0" w:oddVBand="0" w:evenVBand="0" w:oddHBand="1" w:evenHBand="0" w:firstRowFirstColumn="0" w:firstRowLastColumn="0" w:lastRowFirstColumn="0" w:lastRowLastColumn="0"/>
            </w:pPr>
            <w:r w:rsidRPr="00EB1BA0">
              <w:t>Does the project seek to fill a knowledge or skills gap and is the project an effective response to that gap?</w:t>
            </w:r>
          </w:p>
          <w:p w14:paraId="450CC3B7" w14:textId="77777777" w:rsidR="00356B3F" w:rsidRPr="00EB1BA0" w:rsidRDefault="00356B3F" w:rsidP="007A315F">
            <w:pPr>
              <w:keepNext/>
              <w:keepLines/>
              <w:numPr>
                <w:ilvl w:val="0"/>
                <w:numId w:val="40"/>
              </w:numPr>
              <w:spacing w:before="120" w:after="120"/>
              <w:cnfStyle w:val="000000100000" w:firstRow="0" w:lastRow="0" w:firstColumn="0" w:lastColumn="0" w:oddVBand="0" w:evenVBand="0" w:oddHBand="1" w:evenHBand="0" w:firstRowFirstColumn="0" w:firstRowLastColumn="0" w:lastRowFirstColumn="0" w:lastRowLastColumn="0"/>
            </w:pPr>
            <w:r w:rsidRPr="00EB1BA0">
              <w:t>Which groups of consumers will benefit from the project?</w:t>
            </w:r>
          </w:p>
          <w:p w14:paraId="15BD22B8" w14:textId="77777777" w:rsidR="00356B3F" w:rsidRPr="00EB1BA0" w:rsidRDefault="00356B3F" w:rsidP="007A315F">
            <w:pPr>
              <w:keepNext/>
              <w:keepLines/>
              <w:numPr>
                <w:ilvl w:val="0"/>
                <w:numId w:val="40"/>
              </w:numPr>
              <w:spacing w:before="120" w:after="120"/>
              <w:cnfStyle w:val="000000100000" w:firstRow="0" w:lastRow="0" w:firstColumn="0" w:lastColumn="0" w:oddVBand="0" w:evenVBand="0" w:oddHBand="1" w:evenHBand="0" w:firstRowFirstColumn="0" w:firstRowLastColumn="0" w:lastRowFirstColumn="0" w:lastRowLastColumn="0"/>
            </w:pPr>
            <w:r w:rsidRPr="00EB1BA0">
              <w:t>How many consumers will benefit from the project?</w:t>
            </w:r>
          </w:p>
          <w:p w14:paraId="13E99B27" w14:textId="77777777" w:rsidR="00356B3F" w:rsidRPr="00EB1BA0" w:rsidRDefault="00356B3F" w:rsidP="007A315F">
            <w:pPr>
              <w:keepNext/>
              <w:keepLines/>
              <w:numPr>
                <w:ilvl w:val="0"/>
                <w:numId w:val="40"/>
              </w:numPr>
              <w:spacing w:before="120" w:after="120"/>
              <w:cnfStyle w:val="000000100000" w:firstRow="0" w:lastRow="0" w:firstColumn="0" w:lastColumn="0" w:oddVBand="0" w:evenVBand="0" w:oddHBand="1" w:evenHBand="0" w:firstRowFirstColumn="0" w:firstRowLastColumn="0" w:lastRowFirstColumn="0" w:lastRowLastColumn="0"/>
            </w:pPr>
            <w:r w:rsidRPr="00EB1BA0">
              <w:t>What will the impact/s of the benefit be and how will they be measured?</w:t>
            </w:r>
          </w:p>
          <w:p w14:paraId="03F1E463" w14:textId="77777777" w:rsidR="00356B3F" w:rsidRPr="00EB1BA0" w:rsidRDefault="00356B3F" w:rsidP="007A315F">
            <w:pPr>
              <w:keepNext/>
              <w:keepLines/>
              <w:numPr>
                <w:ilvl w:val="0"/>
                <w:numId w:val="40"/>
              </w:numPr>
              <w:spacing w:before="120" w:after="120"/>
              <w:cnfStyle w:val="000000100000" w:firstRow="0" w:lastRow="0" w:firstColumn="0" w:lastColumn="0" w:oddVBand="0" w:evenVBand="0" w:oddHBand="1" w:evenHBand="0" w:firstRowFirstColumn="0" w:firstRowLastColumn="0" w:lastRowFirstColumn="0" w:lastRowLastColumn="0"/>
            </w:pPr>
            <w:r w:rsidRPr="00EB1BA0">
              <w:t>When will consumers benefit from the project?</w:t>
            </w:r>
          </w:p>
          <w:p w14:paraId="71D36CCC" w14:textId="77777777" w:rsidR="00356B3F" w:rsidRPr="00EB1BA0" w:rsidRDefault="00356B3F" w:rsidP="007A315F">
            <w:pPr>
              <w:keepNext/>
              <w:keepLines/>
              <w:numPr>
                <w:ilvl w:val="0"/>
                <w:numId w:val="40"/>
              </w:numPr>
              <w:spacing w:before="120" w:after="120"/>
              <w:cnfStyle w:val="000000100000" w:firstRow="0" w:lastRow="0" w:firstColumn="0" w:lastColumn="0" w:oddVBand="0" w:evenVBand="0" w:oddHBand="1" w:evenHBand="0" w:firstRowFirstColumn="0" w:firstRowLastColumn="0" w:lastRowFirstColumn="0" w:lastRowLastColumn="0"/>
            </w:pPr>
            <w:r w:rsidRPr="00EB1BA0">
              <w:t>Will the outputs be created in accessible formats?</w:t>
            </w:r>
          </w:p>
        </w:tc>
        <w:tc>
          <w:tcPr>
            <w:tcW w:w="1276" w:type="dxa"/>
          </w:tcPr>
          <w:p w14:paraId="7B772341" w14:textId="77777777" w:rsidR="00356B3F" w:rsidRPr="00EB1BA0" w:rsidRDefault="00356B3F" w:rsidP="007A315F">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rsidRPr="00EB1BA0">
              <w:t>20%</w:t>
            </w:r>
          </w:p>
        </w:tc>
      </w:tr>
      <w:tr w:rsidR="00356B3F" w:rsidRPr="00EB1BA0" w14:paraId="031A2C0C" w14:textId="77777777" w:rsidTr="00A6463C">
        <w:trPr>
          <w:trHeight w:val="1757"/>
        </w:trPr>
        <w:tc>
          <w:tcPr>
            <w:cnfStyle w:val="001000000000" w:firstRow="0" w:lastRow="0" w:firstColumn="1" w:lastColumn="0" w:oddVBand="0" w:evenVBand="0" w:oddHBand="0" w:evenHBand="0" w:firstRowFirstColumn="0" w:firstRowLastColumn="0" w:lastRowFirstColumn="0" w:lastRowLastColumn="0"/>
            <w:tcW w:w="2127" w:type="dxa"/>
          </w:tcPr>
          <w:p w14:paraId="542EEFA3" w14:textId="77777777" w:rsidR="00356B3F" w:rsidRPr="00EB1BA0" w:rsidRDefault="00356B3F" w:rsidP="007A315F">
            <w:pPr>
              <w:keepNext/>
              <w:keepLines/>
              <w:spacing w:before="120" w:after="120"/>
            </w:pPr>
            <w:r w:rsidRPr="00EB1BA0">
              <w:t>Community engagement</w:t>
            </w:r>
          </w:p>
        </w:tc>
        <w:tc>
          <w:tcPr>
            <w:tcW w:w="7087" w:type="dxa"/>
          </w:tcPr>
          <w:p w14:paraId="27AC1662" w14:textId="77777777" w:rsidR="00356B3F" w:rsidRPr="00EB1BA0" w:rsidRDefault="00356B3F" w:rsidP="007A315F">
            <w:pPr>
              <w:keepNext/>
              <w:keepLines/>
              <w:numPr>
                <w:ilvl w:val="0"/>
                <w:numId w:val="37"/>
              </w:numPr>
              <w:spacing w:before="120" w:after="120"/>
              <w:cnfStyle w:val="000000000000" w:firstRow="0" w:lastRow="0" w:firstColumn="0" w:lastColumn="0" w:oddVBand="0" w:evenVBand="0" w:oddHBand="0" w:evenHBand="0" w:firstRowFirstColumn="0" w:firstRowLastColumn="0" w:lastRowFirstColumn="0" w:lastRowLastColumn="0"/>
            </w:pPr>
            <w:r w:rsidRPr="00EB1BA0">
              <w:t>What is the motivation for the project?</w:t>
            </w:r>
          </w:p>
          <w:p w14:paraId="0FE38319" w14:textId="77777777" w:rsidR="00356B3F" w:rsidRPr="00EB1BA0" w:rsidRDefault="00356B3F" w:rsidP="007A315F">
            <w:pPr>
              <w:keepNext/>
              <w:keepLines/>
              <w:numPr>
                <w:ilvl w:val="0"/>
                <w:numId w:val="37"/>
              </w:numPr>
              <w:spacing w:before="120" w:after="120"/>
              <w:cnfStyle w:val="000000000000" w:firstRow="0" w:lastRow="0" w:firstColumn="0" w:lastColumn="0" w:oddVBand="0" w:evenVBand="0" w:oddHBand="0" w:evenHBand="0" w:firstRowFirstColumn="0" w:firstRowLastColumn="0" w:lastRowFirstColumn="0" w:lastRowLastColumn="0"/>
            </w:pPr>
            <w:r w:rsidRPr="00EB1BA0">
              <w:t>Have efforts been made to identify the key stakeholders in the issue?</w:t>
            </w:r>
          </w:p>
          <w:p w14:paraId="2629133A" w14:textId="77777777" w:rsidR="00356B3F" w:rsidRPr="00EB1BA0" w:rsidRDefault="00356B3F" w:rsidP="007A315F">
            <w:pPr>
              <w:keepNext/>
              <w:keepLines/>
              <w:numPr>
                <w:ilvl w:val="0"/>
                <w:numId w:val="36"/>
              </w:numPr>
              <w:spacing w:before="120" w:after="120"/>
              <w:cnfStyle w:val="000000000000" w:firstRow="0" w:lastRow="0" w:firstColumn="0" w:lastColumn="0" w:oddVBand="0" w:evenVBand="0" w:oddHBand="0" w:evenHBand="0" w:firstRowFirstColumn="0" w:firstRowLastColumn="0" w:lastRowFirstColumn="0" w:lastRowLastColumn="0"/>
            </w:pPr>
            <w:r w:rsidRPr="00EB1BA0">
              <w:t>Does the project have concrete plans to consult and engage effectively with consumers, community groups, and/or research communities?</w:t>
            </w:r>
          </w:p>
          <w:p w14:paraId="10D353F1" w14:textId="77777777" w:rsidR="00356B3F" w:rsidRPr="00EB1BA0" w:rsidRDefault="00356B3F" w:rsidP="007A315F">
            <w:pPr>
              <w:keepNext/>
              <w:keepLines/>
              <w:numPr>
                <w:ilvl w:val="0"/>
                <w:numId w:val="36"/>
              </w:numPr>
              <w:spacing w:before="120" w:after="120"/>
              <w:cnfStyle w:val="000000000000" w:firstRow="0" w:lastRow="0" w:firstColumn="0" w:lastColumn="0" w:oddVBand="0" w:evenVBand="0" w:oddHBand="0" w:evenHBand="0" w:firstRowFirstColumn="0" w:firstRowLastColumn="0" w:lastRowFirstColumn="0" w:lastRowLastColumn="0"/>
            </w:pPr>
            <w:r w:rsidRPr="00EB1BA0">
              <w:t>Are there strengths or assets (tangible and intangible) within the communities involved that can be built upon to provide even greater benefit?</w:t>
            </w:r>
          </w:p>
        </w:tc>
        <w:tc>
          <w:tcPr>
            <w:tcW w:w="1276" w:type="dxa"/>
          </w:tcPr>
          <w:p w14:paraId="62C38D8C" w14:textId="77777777" w:rsidR="00356B3F" w:rsidRPr="00EB1BA0" w:rsidRDefault="00356B3F" w:rsidP="007A315F">
            <w:pPr>
              <w:keepNext/>
              <w:keepLines/>
              <w:spacing w:before="120" w:after="120"/>
              <w:jc w:val="center"/>
              <w:cnfStyle w:val="000000000000" w:firstRow="0" w:lastRow="0" w:firstColumn="0" w:lastColumn="0" w:oddVBand="0" w:evenVBand="0" w:oddHBand="0" w:evenHBand="0" w:firstRowFirstColumn="0" w:firstRowLastColumn="0" w:lastRowFirstColumn="0" w:lastRowLastColumn="0"/>
            </w:pPr>
            <w:r w:rsidRPr="00EB1BA0">
              <w:t>20%</w:t>
            </w:r>
          </w:p>
        </w:tc>
      </w:tr>
      <w:tr w:rsidR="00356B3F" w:rsidRPr="00EB1BA0" w14:paraId="12D6FBAF" w14:textId="77777777" w:rsidTr="00A6463C">
        <w:trPr>
          <w:cnfStyle w:val="000000100000" w:firstRow="0" w:lastRow="0" w:firstColumn="0" w:lastColumn="0" w:oddVBand="0" w:evenVBand="0" w:oddHBand="1" w:evenHBand="0"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2127" w:type="dxa"/>
          </w:tcPr>
          <w:p w14:paraId="1E188953" w14:textId="77777777" w:rsidR="00356B3F" w:rsidRPr="00EB1BA0" w:rsidRDefault="00356B3F" w:rsidP="007A315F">
            <w:pPr>
              <w:keepNext/>
              <w:keepLines/>
              <w:spacing w:before="120" w:after="120"/>
            </w:pPr>
            <w:r w:rsidRPr="00EB1BA0">
              <w:t>Addresses high priority consumer issue</w:t>
            </w:r>
          </w:p>
        </w:tc>
        <w:tc>
          <w:tcPr>
            <w:tcW w:w="7087" w:type="dxa"/>
          </w:tcPr>
          <w:p w14:paraId="2E58FB24" w14:textId="77777777" w:rsidR="00356B3F" w:rsidRPr="00EB1BA0" w:rsidRDefault="00356B3F" w:rsidP="007A315F">
            <w:pPr>
              <w:keepNext/>
              <w:keepLines/>
              <w:numPr>
                <w:ilvl w:val="0"/>
                <w:numId w:val="38"/>
              </w:numPr>
              <w:spacing w:before="120" w:after="120"/>
              <w:cnfStyle w:val="000000100000" w:firstRow="0" w:lastRow="0" w:firstColumn="0" w:lastColumn="0" w:oddVBand="0" w:evenVBand="0" w:oddHBand="1" w:evenHBand="0" w:firstRowFirstColumn="0" w:firstRowLastColumn="0" w:lastRowFirstColumn="0" w:lastRowLastColumn="0"/>
            </w:pPr>
            <w:r w:rsidRPr="00EB1BA0">
              <w:t xml:space="preserve">To what extent does the project address </w:t>
            </w:r>
            <w:hyperlink r:id="rId33" w:tooltip="accan strategic plan" w:history="1">
              <w:r w:rsidRPr="00EB1BA0">
                <w:rPr>
                  <w:rStyle w:val="Hyperlink"/>
                </w:rPr>
                <w:t>ACCAN's Strategic Plan</w:t>
              </w:r>
            </w:hyperlink>
            <w:r w:rsidRPr="00EB1BA0">
              <w:t>?</w:t>
            </w:r>
          </w:p>
          <w:p w14:paraId="26A75139" w14:textId="58D599D9" w:rsidR="00356B3F" w:rsidRPr="00EB1BA0" w:rsidRDefault="00356B3F" w:rsidP="007A315F">
            <w:pPr>
              <w:keepNext/>
              <w:keepLines/>
              <w:numPr>
                <w:ilvl w:val="0"/>
                <w:numId w:val="38"/>
              </w:numPr>
              <w:spacing w:before="120" w:after="120"/>
              <w:cnfStyle w:val="000000100000" w:firstRow="0" w:lastRow="0" w:firstColumn="0" w:lastColumn="0" w:oddVBand="0" w:evenVBand="0" w:oddHBand="1" w:evenHBand="0" w:firstRowFirstColumn="0" w:firstRowLastColumn="0" w:lastRowFirstColumn="0" w:lastRowLastColumn="0"/>
            </w:pPr>
            <w:r w:rsidRPr="00EB1BA0">
              <w:t xml:space="preserve">For </w:t>
            </w:r>
            <w:r w:rsidRPr="00EB1BA0">
              <w:rPr>
                <w:i/>
              </w:rPr>
              <w:t>Research Stream</w:t>
            </w:r>
            <w:r w:rsidRPr="00EB1BA0">
              <w:t xml:space="preserve"> applications: to what extent does the project address one or more of the </w:t>
            </w:r>
            <w:r w:rsidRPr="00EB1BA0">
              <w:fldChar w:fldCharType="begin"/>
            </w:r>
            <w:r w:rsidRPr="00EB1BA0">
              <w:instrText xml:space="preserve"> REF _Ref1728873 \h  \* MERGEFORMAT </w:instrText>
            </w:r>
            <w:r w:rsidRPr="00EB1BA0">
              <w:fldChar w:fldCharType="separate"/>
            </w:r>
            <w:r w:rsidR="008B4FD7" w:rsidRPr="008B4FD7">
              <w:rPr>
                <w:b/>
              </w:rPr>
              <w:t>2023 Priority Themes</w:t>
            </w:r>
            <w:r w:rsidR="008B4FD7" w:rsidRPr="005C0DD1">
              <w:t xml:space="preserve"> (Research Stream applicants only)</w:t>
            </w:r>
            <w:r w:rsidRPr="00EB1BA0">
              <w:fldChar w:fldCharType="end"/>
            </w:r>
          </w:p>
        </w:tc>
        <w:tc>
          <w:tcPr>
            <w:tcW w:w="1276" w:type="dxa"/>
          </w:tcPr>
          <w:p w14:paraId="696CED42" w14:textId="77777777" w:rsidR="00356B3F" w:rsidRPr="00EB1BA0" w:rsidRDefault="00356B3F" w:rsidP="007A315F">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rsidRPr="00EB1BA0">
              <w:t>30%</w:t>
            </w:r>
          </w:p>
        </w:tc>
      </w:tr>
      <w:tr w:rsidR="00356B3F" w:rsidRPr="00EB1BA0" w14:paraId="4E70D895" w14:textId="77777777" w:rsidTr="00A6463C">
        <w:trPr>
          <w:trHeight w:val="2326"/>
        </w:trPr>
        <w:tc>
          <w:tcPr>
            <w:cnfStyle w:val="001000000000" w:firstRow="0" w:lastRow="0" w:firstColumn="1" w:lastColumn="0" w:oddVBand="0" w:evenVBand="0" w:oddHBand="0" w:evenHBand="0" w:firstRowFirstColumn="0" w:firstRowLastColumn="0" w:lastRowFirstColumn="0" w:lastRowLastColumn="0"/>
            <w:tcW w:w="2127" w:type="dxa"/>
          </w:tcPr>
          <w:p w14:paraId="5C8221F8" w14:textId="77777777" w:rsidR="00356B3F" w:rsidRPr="00EB1BA0" w:rsidRDefault="00356B3F" w:rsidP="007A315F">
            <w:pPr>
              <w:keepNext/>
              <w:keepLines/>
              <w:spacing w:before="120" w:after="120"/>
            </w:pPr>
            <w:r w:rsidRPr="00EB1BA0">
              <w:t>Technical strength of the project</w:t>
            </w:r>
          </w:p>
        </w:tc>
        <w:tc>
          <w:tcPr>
            <w:tcW w:w="7087" w:type="dxa"/>
          </w:tcPr>
          <w:p w14:paraId="075E062E" w14:textId="77777777" w:rsidR="00356B3F" w:rsidRPr="00EB1BA0" w:rsidRDefault="00356B3F" w:rsidP="007A315F">
            <w:pPr>
              <w:keepNext/>
              <w:keepLines/>
              <w:numPr>
                <w:ilvl w:val="0"/>
                <w:numId w:val="37"/>
              </w:numPr>
              <w:spacing w:before="120" w:after="120"/>
              <w:cnfStyle w:val="000000000000" w:firstRow="0" w:lastRow="0" w:firstColumn="0" w:lastColumn="0" w:oddVBand="0" w:evenVBand="0" w:oddHBand="0" w:evenHBand="0" w:firstRowFirstColumn="0" w:firstRowLastColumn="0" w:lastRowFirstColumn="0" w:lastRowLastColumn="0"/>
            </w:pPr>
            <w:r w:rsidRPr="00EB1BA0">
              <w:t xml:space="preserve">Are the project objectives, outputs, </w:t>
            </w:r>
            <w:proofErr w:type="gramStart"/>
            <w:r w:rsidRPr="00EB1BA0">
              <w:t>plan</w:t>
            </w:r>
            <w:proofErr w:type="gramEnd"/>
            <w:r w:rsidRPr="00EB1BA0">
              <w:t xml:space="preserve"> and timeline well considered and achievable?</w:t>
            </w:r>
          </w:p>
          <w:p w14:paraId="3D1FD972" w14:textId="77777777" w:rsidR="00356B3F" w:rsidRPr="00EB1BA0" w:rsidRDefault="00356B3F" w:rsidP="007A315F">
            <w:pPr>
              <w:keepNext/>
              <w:keepLines/>
              <w:numPr>
                <w:ilvl w:val="0"/>
                <w:numId w:val="37"/>
              </w:numPr>
              <w:spacing w:before="120" w:after="120"/>
              <w:cnfStyle w:val="000000000000" w:firstRow="0" w:lastRow="0" w:firstColumn="0" w:lastColumn="0" w:oddVBand="0" w:evenVBand="0" w:oddHBand="0" w:evenHBand="0" w:firstRowFirstColumn="0" w:firstRowLastColumn="0" w:lastRowFirstColumn="0" w:lastRowLastColumn="0"/>
            </w:pPr>
            <w:r w:rsidRPr="00EB1BA0">
              <w:t>Is the project innovative and timely?</w:t>
            </w:r>
          </w:p>
          <w:p w14:paraId="09E5AFE0" w14:textId="77777777" w:rsidR="00356B3F" w:rsidRPr="00EB1BA0" w:rsidRDefault="00356B3F" w:rsidP="007A315F">
            <w:pPr>
              <w:keepNext/>
              <w:keepLines/>
              <w:numPr>
                <w:ilvl w:val="0"/>
                <w:numId w:val="37"/>
              </w:numPr>
              <w:spacing w:before="120" w:after="120"/>
              <w:cnfStyle w:val="000000000000" w:firstRow="0" w:lastRow="0" w:firstColumn="0" w:lastColumn="0" w:oddVBand="0" w:evenVBand="0" w:oddHBand="0" w:evenHBand="0" w:firstRowFirstColumn="0" w:firstRowLastColumn="0" w:lastRowFirstColumn="0" w:lastRowLastColumn="0"/>
            </w:pPr>
            <w:r w:rsidRPr="00EB1BA0">
              <w:t>Does the project team have the appropriate skills and capacity to carry out the project?</w:t>
            </w:r>
          </w:p>
          <w:p w14:paraId="4B98E676" w14:textId="77777777" w:rsidR="00356B3F" w:rsidRPr="00EB1BA0" w:rsidRDefault="00356B3F" w:rsidP="007A315F">
            <w:pPr>
              <w:keepNext/>
              <w:keepLines/>
              <w:numPr>
                <w:ilvl w:val="0"/>
                <w:numId w:val="37"/>
              </w:numPr>
              <w:spacing w:before="120" w:after="120"/>
              <w:cnfStyle w:val="000000000000" w:firstRow="0" w:lastRow="0" w:firstColumn="0" w:lastColumn="0" w:oddVBand="0" w:evenVBand="0" w:oddHBand="0" w:evenHBand="0" w:firstRowFirstColumn="0" w:firstRowLastColumn="0" w:lastRowFirstColumn="0" w:lastRowLastColumn="0"/>
            </w:pPr>
            <w:r w:rsidRPr="00EB1BA0">
              <w:t>If a research project, is the chosen methodology valid and appropriate?</w:t>
            </w:r>
          </w:p>
          <w:p w14:paraId="43CE1EA6" w14:textId="77777777" w:rsidR="00356B3F" w:rsidRPr="00EB1BA0" w:rsidRDefault="00356B3F" w:rsidP="007A315F">
            <w:pPr>
              <w:keepNext/>
              <w:keepLines/>
              <w:numPr>
                <w:ilvl w:val="0"/>
                <w:numId w:val="37"/>
              </w:numPr>
              <w:spacing w:before="120" w:after="120"/>
              <w:cnfStyle w:val="000000000000" w:firstRow="0" w:lastRow="0" w:firstColumn="0" w:lastColumn="0" w:oddVBand="0" w:evenVBand="0" w:oddHBand="0" w:evenHBand="0" w:firstRowFirstColumn="0" w:firstRowLastColumn="0" w:lastRowFirstColumn="0" w:lastRowLastColumn="0"/>
            </w:pPr>
            <w:r w:rsidRPr="00EB1BA0">
              <w:t>Does the application demonstrate knowledge of previous and current work/research on the theme, including that by ACCAN and regulatory bodies?</w:t>
            </w:r>
          </w:p>
          <w:p w14:paraId="557AA1B7" w14:textId="77777777" w:rsidR="00356B3F" w:rsidRPr="00EB1BA0" w:rsidRDefault="00356B3F" w:rsidP="007A315F">
            <w:pPr>
              <w:keepNext/>
              <w:keepLines/>
              <w:numPr>
                <w:ilvl w:val="0"/>
                <w:numId w:val="37"/>
              </w:numPr>
              <w:spacing w:before="120" w:after="120"/>
              <w:cnfStyle w:val="000000000000" w:firstRow="0" w:lastRow="0" w:firstColumn="0" w:lastColumn="0" w:oddVBand="0" w:evenVBand="0" w:oddHBand="0" w:evenHBand="0" w:firstRowFirstColumn="0" w:firstRowLastColumn="0" w:lastRowFirstColumn="0" w:lastRowLastColumn="0"/>
            </w:pPr>
            <w:r w:rsidRPr="00EB1BA0">
              <w:t>Have ethical issues regarding researching and working with people and partners been considered and addressed?</w:t>
            </w:r>
          </w:p>
        </w:tc>
        <w:tc>
          <w:tcPr>
            <w:tcW w:w="1276" w:type="dxa"/>
          </w:tcPr>
          <w:p w14:paraId="3BB94AA1" w14:textId="77777777" w:rsidR="00356B3F" w:rsidRPr="00EB1BA0" w:rsidRDefault="00356B3F" w:rsidP="007A315F">
            <w:pPr>
              <w:keepNext/>
              <w:keepLines/>
              <w:spacing w:before="120" w:after="120"/>
              <w:jc w:val="center"/>
              <w:cnfStyle w:val="000000000000" w:firstRow="0" w:lastRow="0" w:firstColumn="0" w:lastColumn="0" w:oddVBand="0" w:evenVBand="0" w:oddHBand="0" w:evenHBand="0" w:firstRowFirstColumn="0" w:firstRowLastColumn="0" w:lastRowFirstColumn="0" w:lastRowLastColumn="0"/>
            </w:pPr>
            <w:r w:rsidRPr="00EB1BA0">
              <w:t>15%</w:t>
            </w:r>
          </w:p>
        </w:tc>
      </w:tr>
      <w:tr w:rsidR="00356B3F" w:rsidRPr="007C1511" w14:paraId="0066D009" w14:textId="77777777" w:rsidTr="00A6463C">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2127" w:type="dxa"/>
          </w:tcPr>
          <w:p w14:paraId="5A319AA7" w14:textId="77777777" w:rsidR="00356B3F" w:rsidRPr="00EB1BA0" w:rsidRDefault="00356B3F" w:rsidP="007A315F">
            <w:pPr>
              <w:keepNext/>
              <w:keepLines/>
              <w:spacing w:before="120" w:after="120"/>
            </w:pPr>
            <w:r w:rsidRPr="00EB1BA0">
              <w:t>Value for money</w:t>
            </w:r>
          </w:p>
        </w:tc>
        <w:tc>
          <w:tcPr>
            <w:tcW w:w="7087" w:type="dxa"/>
          </w:tcPr>
          <w:p w14:paraId="3C06E04B" w14:textId="77777777" w:rsidR="00356B3F" w:rsidRPr="00EB1BA0" w:rsidRDefault="00356B3F" w:rsidP="007A315F">
            <w:pPr>
              <w:keepNext/>
              <w:keepLines/>
              <w:numPr>
                <w:ilvl w:val="0"/>
                <w:numId w:val="39"/>
              </w:numPr>
              <w:spacing w:before="120" w:after="120"/>
              <w:cnfStyle w:val="000000100000" w:firstRow="0" w:lastRow="0" w:firstColumn="0" w:lastColumn="0" w:oddVBand="0" w:evenVBand="0" w:oddHBand="1" w:evenHBand="0" w:firstRowFirstColumn="0" w:firstRowLastColumn="0" w:lastRowFirstColumn="0" w:lastRowLastColumn="0"/>
            </w:pPr>
            <w:r w:rsidRPr="00EB1BA0">
              <w:t xml:space="preserve">Is the project budget appropriate for the proposed project activities, </w:t>
            </w:r>
            <w:proofErr w:type="gramStart"/>
            <w:r w:rsidRPr="00EB1BA0">
              <w:t>outputs</w:t>
            </w:r>
            <w:proofErr w:type="gramEnd"/>
            <w:r w:rsidRPr="00EB1BA0">
              <w:t xml:space="preserve"> and outcomes?</w:t>
            </w:r>
          </w:p>
          <w:p w14:paraId="6ED77F1A" w14:textId="77777777" w:rsidR="00356B3F" w:rsidRPr="00EB1BA0" w:rsidRDefault="00356B3F" w:rsidP="007A315F">
            <w:pPr>
              <w:keepNext/>
              <w:keepLines/>
              <w:numPr>
                <w:ilvl w:val="0"/>
                <w:numId w:val="39"/>
              </w:numPr>
              <w:spacing w:before="120" w:after="120"/>
              <w:cnfStyle w:val="000000100000" w:firstRow="0" w:lastRow="0" w:firstColumn="0" w:lastColumn="0" w:oddVBand="0" w:evenVBand="0" w:oddHBand="1" w:evenHBand="0" w:firstRowFirstColumn="0" w:firstRowLastColumn="0" w:lastRowFirstColumn="0" w:lastRowLastColumn="0"/>
            </w:pPr>
            <w:r w:rsidRPr="00EB1BA0">
              <w:t>Would the project be able to proceed without this funding?</w:t>
            </w:r>
          </w:p>
          <w:p w14:paraId="5C33EAD3" w14:textId="77777777" w:rsidR="00356B3F" w:rsidRPr="00EB1BA0" w:rsidRDefault="00356B3F" w:rsidP="007A315F">
            <w:pPr>
              <w:keepNext/>
              <w:keepLines/>
              <w:numPr>
                <w:ilvl w:val="0"/>
                <w:numId w:val="39"/>
              </w:numPr>
              <w:spacing w:before="120" w:after="120"/>
              <w:cnfStyle w:val="000000100000" w:firstRow="0" w:lastRow="0" w:firstColumn="0" w:lastColumn="0" w:oddVBand="0" w:evenVBand="0" w:oddHBand="1" w:evenHBand="0" w:firstRowFirstColumn="0" w:firstRowLastColumn="0" w:lastRowFirstColumn="0" w:lastRowLastColumn="0"/>
            </w:pPr>
            <w:r w:rsidRPr="00EB1BA0">
              <w:t>If in-kind contributions are noted, are they well considered?</w:t>
            </w:r>
          </w:p>
        </w:tc>
        <w:tc>
          <w:tcPr>
            <w:tcW w:w="1276" w:type="dxa"/>
          </w:tcPr>
          <w:p w14:paraId="65762498" w14:textId="77777777" w:rsidR="00356B3F" w:rsidRPr="002704D4" w:rsidRDefault="00356B3F" w:rsidP="007A315F">
            <w:pPr>
              <w:keepNext/>
              <w:keepLines/>
              <w:spacing w:before="120" w:after="120"/>
              <w:jc w:val="center"/>
              <w:cnfStyle w:val="000000100000" w:firstRow="0" w:lastRow="0" w:firstColumn="0" w:lastColumn="0" w:oddVBand="0" w:evenVBand="0" w:oddHBand="1" w:evenHBand="0" w:firstRowFirstColumn="0" w:firstRowLastColumn="0" w:lastRowFirstColumn="0" w:lastRowLastColumn="0"/>
            </w:pPr>
            <w:r w:rsidRPr="00EB1BA0">
              <w:t>15%</w:t>
            </w:r>
          </w:p>
        </w:tc>
      </w:tr>
    </w:tbl>
    <w:p w14:paraId="0347A391" w14:textId="109342AF" w:rsidR="00356B3F" w:rsidRPr="000106D7" w:rsidRDefault="00356B3F" w:rsidP="00237198">
      <w:pPr>
        <w:pStyle w:val="Title"/>
        <w:rPr>
          <w:lang w:val="en-AU"/>
        </w:rPr>
      </w:pPr>
      <w:r>
        <w:br w:type="page"/>
      </w:r>
      <w:bookmarkStart w:id="58" w:name="_Toc122447545"/>
      <w:bookmarkStart w:id="59" w:name="_Toc125538549"/>
      <w:r>
        <w:lastRenderedPageBreak/>
        <w:t>ABOUT THE 2023 ROUND</w:t>
      </w:r>
      <w:bookmarkEnd w:id="58"/>
      <w:bookmarkEnd w:id="59"/>
    </w:p>
    <w:p w14:paraId="6E5AB14A" w14:textId="211EEDDB" w:rsidR="00356B3F" w:rsidRPr="005C0DD1" w:rsidRDefault="00356B3F" w:rsidP="00237198">
      <w:pPr>
        <w:pStyle w:val="Heading1"/>
      </w:pPr>
      <w:bookmarkStart w:id="60" w:name="_Toc122447546"/>
      <w:bookmarkStart w:id="61" w:name="_Toc125538550"/>
      <w:r w:rsidRPr="005C0DD1">
        <w:t>Key Dates</w:t>
      </w:r>
      <w:bookmarkEnd w:id="60"/>
      <w:bookmarkEnd w:id="61"/>
    </w:p>
    <w:tbl>
      <w:tblPr>
        <w:tblStyle w:val="ACCANtable"/>
        <w:tblW w:w="0" w:type="auto"/>
        <w:tblLook w:val="0000" w:firstRow="0" w:lastRow="0" w:firstColumn="0" w:lastColumn="0" w:noHBand="0" w:noVBand="0"/>
      </w:tblPr>
      <w:tblGrid>
        <w:gridCol w:w="5387"/>
        <w:gridCol w:w="2239"/>
      </w:tblGrid>
      <w:tr w:rsidR="00356B3F" w:rsidRPr="00FB0EA1" w14:paraId="7BFE9F9A" w14:textId="77777777" w:rsidTr="008C3905">
        <w:trPr>
          <w:trHeight w:val="487"/>
        </w:trPr>
        <w:tc>
          <w:tcPr>
            <w:tcW w:w="5387" w:type="dxa"/>
          </w:tcPr>
          <w:p w14:paraId="28505444" w14:textId="77777777" w:rsidR="00356B3F" w:rsidRPr="00FB0EA1" w:rsidRDefault="00356B3F" w:rsidP="004C27AA">
            <w:pPr>
              <w:spacing w:before="120" w:line="360" w:lineRule="auto"/>
            </w:pPr>
            <w:r w:rsidRPr="00FB0EA1">
              <w:t>Expressions of Interest OPEN</w:t>
            </w:r>
          </w:p>
        </w:tc>
        <w:tc>
          <w:tcPr>
            <w:tcW w:w="2239" w:type="dxa"/>
          </w:tcPr>
          <w:p w14:paraId="2CBD7A03" w14:textId="77777777" w:rsidR="00356B3F" w:rsidRPr="00FB0EA1" w:rsidRDefault="00356B3F" w:rsidP="004C27AA">
            <w:pPr>
              <w:spacing w:before="120" w:line="360" w:lineRule="auto"/>
            </w:pPr>
            <w:r w:rsidRPr="00FB0EA1">
              <w:t>30 January 2023</w:t>
            </w:r>
          </w:p>
        </w:tc>
      </w:tr>
      <w:tr w:rsidR="00356B3F" w:rsidRPr="00FB0EA1" w14:paraId="1BD6AD16" w14:textId="77777777" w:rsidTr="008C3905">
        <w:trPr>
          <w:trHeight w:val="487"/>
        </w:trPr>
        <w:tc>
          <w:tcPr>
            <w:tcW w:w="5387" w:type="dxa"/>
          </w:tcPr>
          <w:p w14:paraId="723DC0F7" w14:textId="77777777" w:rsidR="00356B3F" w:rsidRPr="00FB0EA1" w:rsidRDefault="00356B3F" w:rsidP="004C27AA">
            <w:pPr>
              <w:spacing w:before="120" w:line="360" w:lineRule="auto"/>
            </w:pPr>
            <w:r w:rsidRPr="00FB0EA1">
              <w:t>Expressions of Interest CLOSE</w:t>
            </w:r>
          </w:p>
          <w:p w14:paraId="4620C4D5" w14:textId="77777777" w:rsidR="00356B3F" w:rsidRPr="00FB0EA1" w:rsidRDefault="00356B3F" w:rsidP="004C27AA">
            <w:r w:rsidRPr="00FB0EA1">
              <w:rPr>
                <w:i/>
                <w:iCs/>
              </w:rPr>
              <w:t>(Please note any time differences for your region, as the system will automatically close at 5pm AEDT.)</w:t>
            </w:r>
          </w:p>
        </w:tc>
        <w:tc>
          <w:tcPr>
            <w:tcW w:w="2239" w:type="dxa"/>
          </w:tcPr>
          <w:p w14:paraId="722BF804" w14:textId="77777777" w:rsidR="00356B3F" w:rsidRPr="00FB0EA1" w:rsidRDefault="00356B3F" w:rsidP="004C27AA">
            <w:pPr>
              <w:spacing w:before="120" w:line="360" w:lineRule="auto"/>
              <w:rPr>
                <w:i/>
                <w:iCs/>
              </w:rPr>
            </w:pPr>
            <w:r w:rsidRPr="00FB0EA1">
              <w:t>24 February 2023</w:t>
            </w:r>
            <w:r w:rsidRPr="00FB0EA1">
              <w:br/>
              <w:t>5pm AEDT (Sydney)</w:t>
            </w:r>
          </w:p>
        </w:tc>
      </w:tr>
      <w:tr w:rsidR="00356B3F" w:rsidRPr="00FB0EA1" w14:paraId="7CFFAB4A" w14:textId="77777777" w:rsidTr="008C3905">
        <w:trPr>
          <w:trHeight w:val="487"/>
        </w:trPr>
        <w:tc>
          <w:tcPr>
            <w:tcW w:w="5387" w:type="dxa"/>
          </w:tcPr>
          <w:p w14:paraId="15BAF3BF" w14:textId="77777777" w:rsidR="00356B3F" w:rsidRPr="00FB0EA1" w:rsidRDefault="00356B3F" w:rsidP="004C27AA">
            <w:pPr>
              <w:spacing w:before="120" w:line="360" w:lineRule="auto"/>
            </w:pPr>
            <w:r w:rsidRPr="00FB0EA1">
              <w:t xml:space="preserve">Applicants notified </w:t>
            </w:r>
          </w:p>
        </w:tc>
        <w:tc>
          <w:tcPr>
            <w:tcW w:w="2239" w:type="dxa"/>
          </w:tcPr>
          <w:p w14:paraId="40259631" w14:textId="77777777" w:rsidR="00356B3F" w:rsidRPr="00FB0EA1" w:rsidRDefault="00356B3F" w:rsidP="004C27AA">
            <w:pPr>
              <w:spacing w:before="120" w:line="360" w:lineRule="auto"/>
            </w:pPr>
            <w:r w:rsidRPr="00FB0EA1">
              <w:t>29 March 2023</w:t>
            </w:r>
          </w:p>
        </w:tc>
      </w:tr>
      <w:tr w:rsidR="00356B3F" w:rsidRPr="00FB0EA1" w14:paraId="3D459E1E" w14:textId="77777777" w:rsidTr="008C3905">
        <w:trPr>
          <w:trHeight w:val="487"/>
        </w:trPr>
        <w:tc>
          <w:tcPr>
            <w:tcW w:w="5387" w:type="dxa"/>
          </w:tcPr>
          <w:p w14:paraId="775B3FBF" w14:textId="77777777" w:rsidR="00356B3F" w:rsidRPr="00FB0EA1" w:rsidRDefault="00356B3F" w:rsidP="004C27AA">
            <w:pPr>
              <w:spacing w:before="120" w:line="360" w:lineRule="auto"/>
            </w:pPr>
            <w:r w:rsidRPr="00FB0EA1">
              <w:t>Full Applications OPEN</w:t>
            </w:r>
            <w:r w:rsidRPr="00FB0EA1">
              <w:br/>
              <w:t>(Invited applicants only)</w:t>
            </w:r>
          </w:p>
        </w:tc>
        <w:tc>
          <w:tcPr>
            <w:tcW w:w="2239" w:type="dxa"/>
          </w:tcPr>
          <w:p w14:paraId="02A98AFC" w14:textId="77777777" w:rsidR="00356B3F" w:rsidRPr="00FB0EA1" w:rsidRDefault="00356B3F" w:rsidP="004C27AA">
            <w:pPr>
              <w:spacing w:before="120" w:line="360" w:lineRule="auto"/>
            </w:pPr>
            <w:r w:rsidRPr="00FB0EA1">
              <w:t>30 March 2023</w:t>
            </w:r>
          </w:p>
        </w:tc>
      </w:tr>
      <w:tr w:rsidR="00356B3F" w:rsidRPr="00FB0EA1" w14:paraId="6AECFB72" w14:textId="77777777" w:rsidTr="008C3905">
        <w:trPr>
          <w:trHeight w:val="629"/>
        </w:trPr>
        <w:tc>
          <w:tcPr>
            <w:tcW w:w="5387" w:type="dxa"/>
          </w:tcPr>
          <w:p w14:paraId="32CFC410" w14:textId="77777777" w:rsidR="00356B3F" w:rsidRPr="00FB0EA1" w:rsidRDefault="00356B3F" w:rsidP="004C27AA">
            <w:pPr>
              <w:spacing w:before="120" w:line="360" w:lineRule="auto"/>
            </w:pPr>
            <w:r w:rsidRPr="00FB0EA1">
              <w:t>Full Applications CLOSE</w:t>
            </w:r>
          </w:p>
          <w:p w14:paraId="33BFAECE" w14:textId="042CE026" w:rsidR="00356B3F" w:rsidRPr="00FB0EA1" w:rsidRDefault="00356B3F" w:rsidP="00FB0EA1">
            <w:r w:rsidRPr="00FB0EA1">
              <w:rPr>
                <w:i/>
                <w:iCs/>
              </w:rPr>
              <w:t>(Please note any time differences for your region, as the system will automatically close at 5pm AEST.)</w:t>
            </w:r>
          </w:p>
        </w:tc>
        <w:tc>
          <w:tcPr>
            <w:tcW w:w="2239" w:type="dxa"/>
          </w:tcPr>
          <w:p w14:paraId="5BA1D81F" w14:textId="77777777" w:rsidR="00356B3F" w:rsidRPr="00FB0EA1" w:rsidRDefault="00356B3F" w:rsidP="004C27AA">
            <w:pPr>
              <w:spacing w:before="120" w:line="360" w:lineRule="auto"/>
            </w:pPr>
            <w:r w:rsidRPr="00FB0EA1">
              <w:t>21 April 2023</w:t>
            </w:r>
            <w:r w:rsidRPr="00FB0EA1">
              <w:br/>
              <w:t>5pm AEST (Sydney)</w:t>
            </w:r>
          </w:p>
        </w:tc>
      </w:tr>
      <w:tr w:rsidR="00356B3F" w:rsidRPr="00FB0EA1" w14:paraId="2F928ADF" w14:textId="77777777" w:rsidTr="008C3905">
        <w:trPr>
          <w:trHeight w:val="731"/>
        </w:trPr>
        <w:tc>
          <w:tcPr>
            <w:tcW w:w="5387" w:type="dxa"/>
          </w:tcPr>
          <w:p w14:paraId="20772A9E" w14:textId="77777777" w:rsidR="00356B3F" w:rsidRPr="00FB0EA1" w:rsidRDefault="00356B3F" w:rsidP="004C27AA">
            <w:pPr>
              <w:spacing w:before="120" w:line="360" w:lineRule="auto"/>
            </w:pPr>
            <w:r w:rsidRPr="00FB0EA1">
              <w:t xml:space="preserve">Applicants notified </w:t>
            </w:r>
          </w:p>
        </w:tc>
        <w:tc>
          <w:tcPr>
            <w:tcW w:w="2239" w:type="dxa"/>
          </w:tcPr>
          <w:p w14:paraId="16AABFF3" w14:textId="77777777" w:rsidR="00356B3F" w:rsidRPr="00FB0EA1" w:rsidRDefault="00356B3F" w:rsidP="004C27AA">
            <w:pPr>
              <w:spacing w:before="120" w:line="360" w:lineRule="auto"/>
            </w:pPr>
            <w:r w:rsidRPr="00FB0EA1">
              <w:t>30 June 2023</w:t>
            </w:r>
          </w:p>
        </w:tc>
      </w:tr>
      <w:tr w:rsidR="00356B3F" w:rsidRPr="00FB0EA1" w14:paraId="20F1D2BF" w14:textId="77777777" w:rsidTr="008C3905">
        <w:trPr>
          <w:trHeight w:val="487"/>
        </w:trPr>
        <w:tc>
          <w:tcPr>
            <w:tcW w:w="5387" w:type="dxa"/>
          </w:tcPr>
          <w:p w14:paraId="23E64C54" w14:textId="77777777" w:rsidR="00356B3F" w:rsidRPr="00FB0EA1" w:rsidRDefault="00356B3F" w:rsidP="004C27AA">
            <w:pPr>
              <w:spacing w:before="120" w:line="360" w:lineRule="auto"/>
            </w:pPr>
            <w:r w:rsidRPr="00FB0EA1">
              <w:t xml:space="preserve">Funded projects can begin </w:t>
            </w:r>
            <w:r w:rsidRPr="00FB0EA1">
              <w:br/>
              <w:t>(</w:t>
            </w:r>
            <w:r w:rsidRPr="00FB0EA1">
              <w:rPr>
                <w:i/>
                <w:iCs/>
              </w:rPr>
              <w:t>pending executed Deed</w:t>
            </w:r>
            <w:r w:rsidRPr="00FB0EA1">
              <w:t>)</w:t>
            </w:r>
          </w:p>
        </w:tc>
        <w:tc>
          <w:tcPr>
            <w:tcW w:w="2239" w:type="dxa"/>
          </w:tcPr>
          <w:p w14:paraId="550AF8A6" w14:textId="77777777" w:rsidR="00356B3F" w:rsidRPr="00FB0EA1" w:rsidRDefault="00356B3F" w:rsidP="004C27AA">
            <w:pPr>
              <w:spacing w:before="120" w:line="360" w:lineRule="auto"/>
            </w:pPr>
            <w:r w:rsidRPr="00FB0EA1">
              <w:t>1 July 2023</w:t>
            </w:r>
          </w:p>
        </w:tc>
      </w:tr>
      <w:tr w:rsidR="00356B3F" w:rsidRPr="00FB0EA1" w14:paraId="71F4C004" w14:textId="77777777" w:rsidTr="008C3905">
        <w:trPr>
          <w:trHeight w:val="487"/>
        </w:trPr>
        <w:tc>
          <w:tcPr>
            <w:tcW w:w="5387" w:type="dxa"/>
          </w:tcPr>
          <w:p w14:paraId="782EA613" w14:textId="57247572" w:rsidR="00356B3F" w:rsidRPr="00FB0EA1" w:rsidRDefault="00356B3F" w:rsidP="004C27AA">
            <w:pPr>
              <w:spacing w:before="120" w:line="360" w:lineRule="auto"/>
            </w:pPr>
            <w:r w:rsidRPr="00FB0EA1">
              <w:t>Funded projects must be complete and acquitted</w:t>
            </w:r>
          </w:p>
        </w:tc>
        <w:tc>
          <w:tcPr>
            <w:tcW w:w="2239" w:type="dxa"/>
          </w:tcPr>
          <w:p w14:paraId="30A62C0D" w14:textId="77777777" w:rsidR="00356B3F" w:rsidRPr="00FB0EA1" w:rsidRDefault="00356B3F" w:rsidP="004C27AA">
            <w:pPr>
              <w:spacing w:before="120" w:line="360" w:lineRule="auto"/>
            </w:pPr>
            <w:r w:rsidRPr="00FB0EA1">
              <w:t>30 June 2025</w:t>
            </w:r>
          </w:p>
        </w:tc>
      </w:tr>
    </w:tbl>
    <w:p w14:paraId="55775CBA" w14:textId="77777777" w:rsidR="00356B3F" w:rsidRPr="00327A8D" w:rsidRDefault="00356B3F" w:rsidP="00356B3F">
      <w:pPr>
        <w:rPr>
          <w:lang w:eastAsia="x-none"/>
        </w:rPr>
      </w:pPr>
    </w:p>
    <w:p w14:paraId="7B876E56" w14:textId="606B81F0" w:rsidR="00A46563" w:rsidRPr="00C71C25" w:rsidRDefault="00A46563" w:rsidP="00237198">
      <w:pPr>
        <w:pStyle w:val="Heading1"/>
      </w:pPr>
      <w:bookmarkStart w:id="62" w:name="_Toc122447547"/>
      <w:bookmarkStart w:id="63" w:name="_Toc125538551"/>
      <w:r w:rsidRPr="00C71C25">
        <w:t xml:space="preserve">Available </w:t>
      </w:r>
      <w:bookmarkEnd w:id="62"/>
      <w:r w:rsidR="00322B60">
        <w:t>funding</w:t>
      </w:r>
      <w:bookmarkEnd w:id="63"/>
      <w:r w:rsidRPr="00C71C25">
        <w:t xml:space="preserve"> </w:t>
      </w:r>
    </w:p>
    <w:p w14:paraId="2C2AF456" w14:textId="4646BBAB" w:rsidR="00F931DE" w:rsidRDefault="00F931DE" w:rsidP="00A46563">
      <w:r w:rsidRPr="00F931DE">
        <w:t xml:space="preserve">Applicants can </w:t>
      </w:r>
      <w:r w:rsidRPr="002C0ADC">
        <w:rPr>
          <w:b/>
          <w:bCs/>
        </w:rPr>
        <w:t>apply for up to $100,000</w:t>
      </w:r>
      <w:r w:rsidR="00265339" w:rsidRPr="002C0ADC">
        <w:rPr>
          <w:b/>
          <w:bCs/>
        </w:rPr>
        <w:t xml:space="preserve"> per project</w:t>
      </w:r>
      <w:r w:rsidR="00265339">
        <w:t xml:space="preserve">. </w:t>
      </w:r>
      <w:r w:rsidR="0041518A">
        <w:t xml:space="preserve">Applications requesting smaller amounts </w:t>
      </w:r>
      <w:r w:rsidR="0041518A" w:rsidRPr="00C71C25">
        <w:t>are welcomed.</w:t>
      </w:r>
    </w:p>
    <w:p w14:paraId="15A0E68F" w14:textId="3EE32C65" w:rsidR="00A46563" w:rsidRDefault="00A46563" w:rsidP="00A46563">
      <w:r w:rsidRPr="009E1805">
        <w:t>A</w:t>
      </w:r>
      <w:r w:rsidR="005B15CC">
        <w:t xml:space="preserve"> total pool of a</w:t>
      </w:r>
      <w:r w:rsidRPr="009E1805">
        <w:t xml:space="preserve">pproximately $500,000 is available for </w:t>
      </w:r>
      <w:r w:rsidR="00B74CE5">
        <w:t>distribution</w:t>
      </w:r>
      <w:r w:rsidRPr="009E1805">
        <w:t xml:space="preserve"> in the 2023 Round. It is at the Panel’s discretion</w:t>
      </w:r>
      <w:r>
        <w:t xml:space="preserve"> whether all available funds are allocated in any given Round, </w:t>
      </w:r>
      <w:r w:rsidRPr="00C71C25">
        <w:t>whether projects from both Streams are funded, and whether funding is spread across several smaller projects, or fewer larger projects.</w:t>
      </w:r>
      <w:r>
        <w:t xml:space="preserve"> Any residual funding is rolled over and added to the following </w:t>
      </w:r>
      <w:proofErr w:type="gramStart"/>
      <w:r>
        <w:t>Round’s</w:t>
      </w:r>
      <w:proofErr w:type="gramEnd"/>
      <w:r>
        <w:t xml:space="preserve"> funds. </w:t>
      </w:r>
    </w:p>
    <w:p w14:paraId="723FDC3F" w14:textId="7122F37B" w:rsidR="001F7C79" w:rsidRDefault="00A46563">
      <w:pPr>
        <w:rPr>
          <w:rFonts w:cstheme="minorHAnsi"/>
          <w:color w:val="000000"/>
          <w:sz w:val="32"/>
          <w:szCs w:val="32"/>
        </w:rPr>
      </w:pPr>
      <w:r>
        <w:rPr>
          <w:rFonts w:cs="Calibri"/>
        </w:rPr>
        <w:t>Some applications may be offered p</w:t>
      </w:r>
      <w:r w:rsidRPr="00C71C25">
        <w:rPr>
          <w:rFonts w:cs="Calibri"/>
        </w:rPr>
        <w:t>artial fund</w:t>
      </w:r>
      <w:r>
        <w:rPr>
          <w:rFonts w:cs="Calibri"/>
        </w:rPr>
        <w:t>ing.</w:t>
      </w:r>
      <w:bookmarkStart w:id="64" w:name="_Toc122447548"/>
      <w:r w:rsidR="001F7C79">
        <w:rPr>
          <w:color w:val="000000"/>
        </w:rPr>
        <w:br w:type="page"/>
      </w:r>
    </w:p>
    <w:p w14:paraId="69DE93FD" w14:textId="6E3A235C" w:rsidR="00A46563" w:rsidRPr="00C71C25" w:rsidRDefault="00A46563" w:rsidP="00237198">
      <w:pPr>
        <w:pStyle w:val="Heading1"/>
      </w:pPr>
      <w:bookmarkStart w:id="65" w:name="_Toc125538552"/>
      <w:r w:rsidRPr="00C71C25">
        <w:rPr>
          <w:color w:val="000000"/>
        </w:rPr>
        <w:lastRenderedPageBreak/>
        <w:t>P</w:t>
      </w:r>
      <w:r w:rsidRPr="00C71C25">
        <w:t>roject duration</w:t>
      </w:r>
      <w:bookmarkStart w:id="66" w:name="_Hlk61953968"/>
      <w:bookmarkEnd w:id="64"/>
      <w:bookmarkEnd w:id="65"/>
      <w:r w:rsidRPr="00C71C25">
        <w:t xml:space="preserve"> </w:t>
      </w:r>
    </w:p>
    <w:p w14:paraId="1AE03218" w14:textId="77777777" w:rsidR="00A46563" w:rsidRPr="00C71C25" w:rsidRDefault="00A46563" w:rsidP="00A46563">
      <w:bookmarkStart w:id="67" w:name="_Hlk57967309"/>
      <w:r w:rsidRPr="00FC7688">
        <w:t xml:space="preserve">The maximum duration for a project is 2 years. Projects can begin after </w:t>
      </w:r>
      <w:r w:rsidRPr="00FC7688">
        <w:rPr>
          <w:b/>
          <w:bCs/>
        </w:rPr>
        <w:t xml:space="preserve">1 July 2023. </w:t>
      </w:r>
      <w:r w:rsidRPr="00FC7688">
        <w:t xml:space="preserve">Projects must be complete and acquitted by </w:t>
      </w:r>
      <w:r w:rsidRPr="00FC7688">
        <w:rPr>
          <w:b/>
          <w:bCs/>
        </w:rPr>
        <w:t>30 June 2025</w:t>
      </w:r>
      <w:r w:rsidRPr="00FC7688">
        <w:t>.</w:t>
      </w:r>
    </w:p>
    <w:p w14:paraId="25EE8CC0" w14:textId="77777777" w:rsidR="00A46563" w:rsidRPr="00FD7F08" w:rsidRDefault="00A46563" w:rsidP="00A46563">
      <w:r w:rsidRPr="00C71C25">
        <w:t>All projects need to demonstrate they are appropriate in length to the activity proposed and may span any period within the above timeframe. Projects of shorter duration, for example of 6 months or less, are welcomed.</w:t>
      </w:r>
    </w:p>
    <w:p w14:paraId="4B9A66E9" w14:textId="52C5475B" w:rsidR="00A46563" w:rsidRPr="00F902D8" w:rsidRDefault="00A46563" w:rsidP="00237198">
      <w:pPr>
        <w:pStyle w:val="Heading1"/>
      </w:pPr>
      <w:bookmarkStart w:id="68" w:name="_Ref30684739"/>
      <w:bookmarkStart w:id="69" w:name="_Toc122447549"/>
      <w:bookmarkStart w:id="70" w:name="_Toc125538553"/>
      <w:bookmarkEnd w:id="66"/>
      <w:bookmarkEnd w:id="67"/>
      <w:r w:rsidRPr="00E43C66">
        <w:t>Streams</w:t>
      </w:r>
      <w:bookmarkEnd w:id="68"/>
      <w:bookmarkEnd w:id="69"/>
      <w:bookmarkEnd w:id="70"/>
    </w:p>
    <w:p w14:paraId="7D6AC538" w14:textId="348EDC04" w:rsidR="00A46563" w:rsidRDefault="00A46563" w:rsidP="00A46563">
      <w:r w:rsidRPr="00E43C66">
        <w:t xml:space="preserve">Depending on the </w:t>
      </w:r>
      <w:hyperlink w:anchor="_Project_Types" w:tooltip="project types" w:history="1">
        <w:r w:rsidRPr="00B13ECC">
          <w:rPr>
            <w:rStyle w:val="Hyperlink"/>
          </w:rPr>
          <w:t>type</w:t>
        </w:r>
      </w:hyperlink>
      <w:r w:rsidRPr="00E43C66">
        <w:t xml:space="preserve"> of project you are proposing, your application will be assessed under one of two Streams:</w:t>
      </w:r>
    </w:p>
    <w:p w14:paraId="041CE79D" w14:textId="0DDB6CCA" w:rsidR="00A46563" w:rsidRPr="0003324C" w:rsidRDefault="00A46563" w:rsidP="00A46563">
      <w:pPr>
        <w:numPr>
          <w:ilvl w:val="0"/>
          <w:numId w:val="43"/>
        </w:numPr>
        <w:spacing w:after="120" w:line="240" w:lineRule="auto"/>
        <w:rPr>
          <w:i/>
        </w:rPr>
      </w:pPr>
      <w:r w:rsidRPr="00E43C66">
        <w:t xml:space="preserve"> </w:t>
      </w:r>
      <w:r w:rsidRPr="003C3C87">
        <w:rPr>
          <w:b/>
          <w:bCs/>
          <w:i/>
        </w:rPr>
        <w:t>Education &amp; Representation Stream</w:t>
      </w:r>
    </w:p>
    <w:p w14:paraId="63EE25A9" w14:textId="77777777" w:rsidR="00A46563" w:rsidRDefault="00A46563" w:rsidP="00A46563">
      <w:pPr>
        <w:ind w:left="720"/>
      </w:pPr>
      <w:r>
        <w:t>Your project qualifies under this Stream if:</w:t>
      </w:r>
    </w:p>
    <w:p w14:paraId="4227A401" w14:textId="45291AB1" w:rsidR="00A46563" w:rsidRDefault="00A46563" w:rsidP="00A46563">
      <w:pPr>
        <w:numPr>
          <w:ilvl w:val="1"/>
          <w:numId w:val="43"/>
        </w:numPr>
        <w:spacing w:after="120" w:line="240" w:lineRule="auto"/>
      </w:pPr>
      <w:r>
        <w:t>the bu</w:t>
      </w:r>
      <w:r w:rsidRPr="00D97066">
        <w:t xml:space="preserve">lk of </w:t>
      </w:r>
      <w:r>
        <w:t>your work is consumer education and/or representation;</w:t>
      </w:r>
      <w:r w:rsidR="00DB4233">
        <w:t xml:space="preserve"> and</w:t>
      </w:r>
    </w:p>
    <w:p w14:paraId="05CB8B84" w14:textId="77777777" w:rsidR="00A46563" w:rsidRDefault="00A46563" w:rsidP="00A46563">
      <w:pPr>
        <w:numPr>
          <w:ilvl w:val="1"/>
          <w:numId w:val="43"/>
        </w:numPr>
        <w:spacing w:after="120" w:line="240" w:lineRule="auto"/>
      </w:pPr>
      <w:r>
        <w:t xml:space="preserve">the lead applicant is from the community sector, or your application demonstrates strong and genuine community sector partnership; </w:t>
      </w:r>
      <w:r w:rsidRPr="003C3C87">
        <w:rPr>
          <w:i/>
          <w:iCs/>
        </w:rPr>
        <w:t>and</w:t>
      </w:r>
    </w:p>
    <w:p w14:paraId="6CB3EF90" w14:textId="5CC8A9D4" w:rsidR="00A46563" w:rsidRDefault="00A46563" w:rsidP="00A46563">
      <w:pPr>
        <w:numPr>
          <w:ilvl w:val="1"/>
          <w:numId w:val="43"/>
        </w:numPr>
        <w:spacing w:after="120" w:line="240" w:lineRule="auto"/>
      </w:pPr>
      <w:r>
        <w:t>your project uses, or supplements, existing ACCAN resources where relevant</w:t>
      </w:r>
      <w:r w:rsidR="00302DEF">
        <w:t>.</w:t>
      </w:r>
    </w:p>
    <w:p w14:paraId="4DFA5262" w14:textId="40A29A4D" w:rsidR="00A46563" w:rsidRDefault="00A46563" w:rsidP="00A46563">
      <w:pPr>
        <w:numPr>
          <w:ilvl w:val="0"/>
          <w:numId w:val="43"/>
        </w:numPr>
        <w:spacing w:after="120" w:line="240" w:lineRule="auto"/>
        <w:rPr>
          <w:i/>
        </w:rPr>
      </w:pPr>
      <w:r w:rsidRPr="003C3C87">
        <w:rPr>
          <w:b/>
          <w:bCs/>
          <w:i/>
        </w:rPr>
        <w:t>Research Stream</w:t>
      </w:r>
    </w:p>
    <w:p w14:paraId="1737692C" w14:textId="77777777" w:rsidR="00A46563" w:rsidRDefault="00A46563" w:rsidP="00A46563">
      <w:pPr>
        <w:ind w:firstLine="720"/>
      </w:pPr>
      <w:r w:rsidRPr="00C71C25">
        <w:t>Your project qualifies under this Stream if:</w:t>
      </w:r>
    </w:p>
    <w:p w14:paraId="43CA8238" w14:textId="77777777" w:rsidR="00A46563" w:rsidRDefault="00A46563" w:rsidP="00A46563">
      <w:pPr>
        <w:numPr>
          <w:ilvl w:val="1"/>
          <w:numId w:val="41"/>
        </w:numPr>
        <w:spacing w:after="120" w:line="240" w:lineRule="auto"/>
      </w:pPr>
      <w:r>
        <w:t>the bu</w:t>
      </w:r>
      <w:r w:rsidRPr="000D13E2">
        <w:t xml:space="preserve">lk of </w:t>
      </w:r>
      <w:r>
        <w:t xml:space="preserve">your </w:t>
      </w:r>
      <w:r w:rsidRPr="000D13E2">
        <w:t>work is consumer-</w:t>
      </w:r>
      <w:r w:rsidRPr="003B4FDD">
        <w:t>focu</w:t>
      </w:r>
      <w:r w:rsidRPr="009B0CCE">
        <w:t>sed research</w:t>
      </w:r>
      <w:r>
        <w:t>; and</w:t>
      </w:r>
    </w:p>
    <w:p w14:paraId="4AF271E3" w14:textId="74AB34AF" w:rsidR="00A46563" w:rsidRDefault="00A46563" w:rsidP="00A46563">
      <w:pPr>
        <w:numPr>
          <w:ilvl w:val="1"/>
          <w:numId w:val="41"/>
        </w:numPr>
        <w:spacing w:after="120" w:line="240" w:lineRule="auto"/>
      </w:pPr>
      <w:r>
        <w:t xml:space="preserve">it addresses one or more of the </w:t>
      </w:r>
      <w:r w:rsidRPr="0003324C">
        <w:rPr>
          <w:b/>
        </w:rPr>
        <w:fldChar w:fldCharType="begin"/>
      </w:r>
      <w:r w:rsidRPr="0003324C">
        <w:rPr>
          <w:b/>
        </w:rPr>
        <w:instrText xml:space="preserve"> REF _Ref1132013 \h  \* MERGEFORMAT </w:instrText>
      </w:r>
      <w:r w:rsidRPr="0003324C">
        <w:rPr>
          <w:b/>
        </w:rPr>
      </w:r>
      <w:r w:rsidRPr="0003324C">
        <w:rPr>
          <w:b/>
        </w:rPr>
        <w:fldChar w:fldCharType="separate"/>
      </w:r>
      <w:r w:rsidR="008B4FD7" w:rsidRPr="008B4FD7">
        <w:rPr>
          <w:b/>
        </w:rPr>
        <w:t>2023 Priority Themes</w:t>
      </w:r>
      <w:r w:rsidRPr="0003324C">
        <w:rPr>
          <w:b/>
        </w:rPr>
        <w:fldChar w:fldCharType="end"/>
      </w:r>
      <w:r w:rsidR="0090203A">
        <w:t xml:space="preserve"> (below)</w:t>
      </w:r>
    </w:p>
    <w:p w14:paraId="5207FF9C" w14:textId="3673A545" w:rsidR="00A46563" w:rsidRPr="005C0DD1" w:rsidRDefault="00A46563" w:rsidP="00A46563">
      <w:pPr>
        <w:pStyle w:val="Heading3"/>
      </w:pPr>
      <w:bookmarkStart w:id="71" w:name="_Ref1131906"/>
      <w:bookmarkStart w:id="72" w:name="_Ref1131908"/>
      <w:bookmarkStart w:id="73" w:name="_Ref1132013"/>
      <w:bookmarkStart w:id="74" w:name="_Ref1728873"/>
      <w:bookmarkStart w:id="75" w:name="_Ref1728877"/>
      <w:bookmarkStart w:id="76" w:name="_Ref1728900"/>
      <w:bookmarkStart w:id="77" w:name="_Ref30684451"/>
      <w:bookmarkStart w:id="78" w:name="_Toc122447550"/>
      <w:bookmarkStart w:id="79" w:name="_Toc125538554"/>
      <w:r w:rsidRPr="005C0DD1">
        <w:t>202</w:t>
      </w:r>
      <w:r>
        <w:rPr>
          <w:lang w:val="en-AU"/>
        </w:rPr>
        <w:t>3</w:t>
      </w:r>
      <w:r w:rsidRPr="005C0DD1">
        <w:t xml:space="preserve"> Priority Themes</w:t>
      </w:r>
      <w:bookmarkEnd w:id="71"/>
      <w:bookmarkEnd w:id="72"/>
      <w:bookmarkEnd w:id="73"/>
      <w:r w:rsidRPr="005C0DD1">
        <w:t xml:space="preserve"> (Research Stream applicants only)</w:t>
      </w:r>
      <w:bookmarkEnd w:id="74"/>
      <w:bookmarkEnd w:id="75"/>
      <w:bookmarkEnd w:id="76"/>
      <w:bookmarkEnd w:id="77"/>
      <w:bookmarkEnd w:id="78"/>
      <w:bookmarkEnd w:id="79"/>
    </w:p>
    <w:p w14:paraId="17E5DDF7" w14:textId="77777777" w:rsidR="00A46563" w:rsidRPr="009653A2" w:rsidRDefault="00A46563" w:rsidP="00A46563">
      <w:pPr>
        <w:rPr>
          <w:rFonts w:eastAsia="Times New Roman" w:cs="Calibri"/>
        </w:rPr>
      </w:pPr>
      <w:r w:rsidRPr="009653A2">
        <w:rPr>
          <w:rFonts w:eastAsia="Times New Roman" w:cs="Calibri"/>
          <w:i/>
          <w:iCs/>
        </w:rPr>
        <w:t>Research Stream</w:t>
      </w:r>
      <w:r w:rsidRPr="009653A2">
        <w:rPr>
          <w:rFonts w:eastAsia="Times New Roman" w:cs="Calibri"/>
        </w:rPr>
        <w:t xml:space="preserve"> applicants </w:t>
      </w:r>
      <w:r>
        <w:rPr>
          <w:rFonts w:eastAsia="Times New Roman" w:cs="Calibri"/>
        </w:rPr>
        <w:t xml:space="preserve">need to demonstrate how </w:t>
      </w:r>
      <w:r w:rsidRPr="009653A2">
        <w:rPr>
          <w:rFonts w:eastAsia="Times New Roman" w:cs="Calibri"/>
        </w:rPr>
        <w:t>their research addresses one</w:t>
      </w:r>
      <w:r>
        <w:rPr>
          <w:rFonts w:eastAsia="Times New Roman" w:cs="Calibri"/>
        </w:rPr>
        <w:t xml:space="preserve"> (or more)</w:t>
      </w:r>
      <w:r w:rsidRPr="009653A2">
        <w:rPr>
          <w:rFonts w:eastAsia="Times New Roman" w:cs="Calibri"/>
        </w:rPr>
        <w:t xml:space="preserve"> of the priority topics below. These priorities are selected by ACCAN after consultation with key stakeholders and</w:t>
      </w:r>
      <w:r>
        <w:rPr>
          <w:rFonts w:eastAsia="Times New Roman" w:cs="Calibri"/>
        </w:rPr>
        <w:t xml:space="preserve"> may</w:t>
      </w:r>
      <w:r w:rsidRPr="009653A2">
        <w:rPr>
          <w:rFonts w:eastAsia="Times New Roman" w:cs="Calibri"/>
        </w:rPr>
        <w:t xml:space="preserve"> change each Round.  </w:t>
      </w:r>
    </w:p>
    <w:p w14:paraId="6880FB7C" w14:textId="77777777" w:rsidR="00A46563" w:rsidRPr="00F838A1" w:rsidRDefault="00A46563" w:rsidP="00A46563">
      <w:pPr>
        <w:pStyle w:val="ListParagraph"/>
        <w:numPr>
          <w:ilvl w:val="0"/>
          <w:numId w:val="42"/>
        </w:numPr>
        <w:spacing w:after="120" w:line="240" w:lineRule="auto"/>
        <w:contextualSpacing w:val="0"/>
        <w:rPr>
          <w:rFonts w:eastAsia="Times New Roman"/>
        </w:rPr>
      </w:pPr>
      <w:r w:rsidRPr="00F838A1">
        <w:rPr>
          <w:rFonts w:eastAsia="Times New Roman"/>
        </w:rPr>
        <w:t xml:space="preserve">Communications </w:t>
      </w:r>
      <w:r w:rsidRPr="00773781">
        <w:rPr>
          <w:rFonts w:eastAsia="Times New Roman"/>
          <w:b/>
          <w:bCs/>
        </w:rPr>
        <w:t>privacy and security</w:t>
      </w:r>
      <w:r w:rsidRPr="00F838A1">
        <w:rPr>
          <w:rFonts w:eastAsia="Times New Roman"/>
        </w:rPr>
        <w:t xml:space="preserve"> e.g., cyber-security</w:t>
      </w:r>
    </w:p>
    <w:p w14:paraId="373CAB13" w14:textId="77777777" w:rsidR="00A46563" w:rsidRPr="00F838A1" w:rsidRDefault="00A46563" w:rsidP="00A46563">
      <w:pPr>
        <w:pStyle w:val="ListParagraph"/>
        <w:numPr>
          <w:ilvl w:val="0"/>
          <w:numId w:val="42"/>
        </w:numPr>
        <w:spacing w:after="120" w:line="240" w:lineRule="auto"/>
        <w:contextualSpacing w:val="0"/>
        <w:rPr>
          <w:rFonts w:eastAsia="Times New Roman"/>
        </w:rPr>
      </w:pPr>
      <w:r w:rsidRPr="00773781">
        <w:rPr>
          <w:rFonts w:eastAsia="Times New Roman"/>
          <w:b/>
          <w:bCs/>
        </w:rPr>
        <w:t>Digital exclusion</w:t>
      </w:r>
      <w:r w:rsidRPr="00F838A1">
        <w:rPr>
          <w:rFonts w:eastAsia="Times New Roman"/>
        </w:rPr>
        <w:t xml:space="preserve"> e.g., policy issues; practical responses; economic cost.</w:t>
      </w:r>
    </w:p>
    <w:p w14:paraId="2D7BC860" w14:textId="77777777" w:rsidR="00A46563" w:rsidRPr="00F838A1" w:rsidRDefault="00A46563" w:rsidP="00A46563">
      <w:pPr>
        <w:pStyle w:val="ListParagraph"/>
        <w:numPr>
          <w:ilvl w:val="0"/>
          <w:numId w:val="42"/>
        </w:numPr>
        <w:spacing w:after="120" w:line="240" w:lineRule="auto"/>
        <w:contextualSpacing w:val="0"/>
        <w:rPr>
          <w:rFonts w:eastAsia="Times New Roman"/>
        </w:rPr>
      </w:pPr>
      <w:r w:rsidRPr="00F838A1">
        <w:rPr>
          <w:rFonts w:eastAsia="Times New Roman"/>
        </w:rPr>
        <w:t xml:space="preserve">Communications </w:t>
      </w:r>
      <w:r w:rsidRPr="00773781">
        <w:rPr>
          <w:rFonts w:eastAsia="Times New Roman"/>
          <w:b/>
          <w:bCs/>
        </w:rPr>
        <w:t>affordability</w:t>
      </w:r>
      <w:r w:rsidRPr="00F838A1">
        <w:rPr>
          <w:rFonts w:eastAsia="Times New Roman"/>
        </w:rPr>
        <w:t xml:space="preserve"> e.g., Obstacles to device and service upgrades; mis-selling; sales tactics; financial hardship.</w:t>
      </w:r>
    </w:p>
    <w:p w14:paraId="00C2E7DD" w14:textId="77777777" w:rsidR="00A46563" w:rsidRPr="00F838A1" w:rsidRDefault="00A46563" w:rsidP="00A46563">
      <w:pPr>
        <w:pStyle w:val="ListParagraph"/>
        <w:numPr>
          <w:ilvl w:val="0"/>
          <w:numId w:val="42"/>
        </w:numPr>
        <w:spacing w:after="120" w:line="240" w:lineRule="auto"/>
        <w:contextualSpacing w:val="0"/>
        <w:rPr>
          <w:rFonts w:eastAsia="Times New Roman"/>
        </w:rPr>
      </w:pPr>
      <w:r w:rsidRPr="00F838A1">
        <w:rPr>
          <w:rFonts w:eastAsia="Times New Roman"/>
        </w:rPr>
        <w:t xml:space="preserve">Solutions to communications issues for </w:t>
      </w:r>
      <w:r w:rsidRPr="00773781">
        <w:rPr>
          <w:rFonts w:eastAsia="Times New Roman"/>
          <w:b/>
          <w:bCs/>
        </w:rPr>
        <w:t>remote</w:t>
      </w:r>
      <w:r w:rsidRPr="00F838A1">
        <w:rPr>
          <w:rFonts w:eastAsia="Times New Roman"/>
        </w:rPr>
        <w:t xml:space="preserve"> consumers</w:t>
      </w:r>
    </w:p>
    <w:p w14:paraId="5045CCB8" w14:textId="28AA6F51" w:rsidR="00A46563" w:rsidRPr="00C06E8A" w:rsidRDefault="00A46563" w:rsidP="00A46563">
      <w:pPr>
        <w:numPr>
          <w:ilvl w:val="0"/>
          <w:numId w:val="42"/>
        </w:numPr>
        <w:spacing w:after="120" w:line="240" w:lineRule="auto"/>
        <w:ind w:hanging="357"/>
      </w:pPr>
      <w:r w:rsidRPr="00D23484">
        <w:rPr>
          <w:b/>
          <w:shd w:val="clear" w:color="auto" w:fill="FFFFFF"/>
        </w:rPr>
        <w:t>Other</w:t>
      </w:r>
      <w:r w:rsidRPr="00D23484">
        <w:rPr>
          <w:shd w:val="clear" w:color="auto" w:fill="FFFFFF"/>
        </w:rPr>
        <w:t xml:space="preserve"> topics which can demonstrate direct alignment with ACCAN’s strategic plan</w:t>
      </w:r>
      <w:r w:rsidR="00EF5088">
        <w:rPr>
          <w:shd w:val="clear" w:color="auto" w:fill="FFFFFF"/>
        </w:rPr>
        <w:t>.</w:t>
      </w:r>
    </w:p>
    <w:p w14:paraId="41520DEB" w14:textId="77777777" w:rsidR="00545729" w:rsidRDefault="00545729" w:rsidP="00756F51"/>
    <w:p w14:paraId="453C72ED" w14:textId="77777777" w:rsidR="001F7C79" w:rsidRDefault="001F7C79">
      <w:pPr>
        <w:rPr>
          <w:rFonts w:cstheme="minorHAnsi"/>
          <w:sz w:val="48"/>
          <w:szCs w:val="48"/>
          <w:lang w:val="en-US"/>
        </w:rPr>
      </w:pPr>
      <w:bookmarkStart w:id="80" w:name="_Toc122447551"/>
      <w:r>
        <w:br w:type="page"/>
      </w:r>
    </w:p>
    <w:p w14:paraId="61631D06" w14:textId="09F84522" w:rsidR="00746F88" w:rsidRPr="00D26F58" w:rsidRDefault="00746F88" w:rsidP="00237198">
      <w:pPr>
        <w:pStyle w:val="Title"/>
      </w:pPr>
      <w:bookmarkStart w:id="81" w:name="_Toc125538555"/>
      <w:r>
        <w:lastRenderedPageBreak/>
        <w:t>HOW TO APPLY</w:t>
      </w:r>
      <w:bookmarkEnd w:id="80"/>
      <w:bookmarkEnd w:id="81"/>
    </w:p>
    <w:p w14:paraId="325D5635" w14:textId="1C8C169D" w:rsidR="00746F88" w:rsidRPr="00AF50A6" w:rsidRDefault="00746F88" w:rsidP="003377C8">
      <w:pPr>
        <w:widowControl w:val="0"/>
        <w:numPr>
          <w:ilvl w:val="0"/>
          <w:numId w:val="44"/>
        </w:numPr>
        <w:spacing w:after="120" w:line="240" w:lineRule="auto"/>
      </w:pPr>
      <w:r w:rsidRPr="00386302">
        <w:t>Check your</w:t>
      </w:r>
      <w:r w:rsidR="00D91CD3">
        <w:t xml:space="preserve"> </w:t>
      </w:r>
      <w:r w:rsidR="00D91CD3">
        <w:fldChar w:fldCharType="begin"/>
      </w:r>
      <w:r w:rsidR="00D91CD3">
        <w:instrText xml:space="preserve"> REF _Ref122599056 \h </w:instrText>
      </w:r>
      <w:r w:rsidR="00D91CD3">
        <w:fldChar w:fldCharType="separate"/>
      </w:r>
      <w:r w:rsidR="008B4FD7" w:rsidRPr="005B4CB1">
        <w:t>Eligibility</w:t>
      </w:r>
      <w:r w:rsidR="00D91CD3">
        <w:fldChar w:fldCharType="end"/>
      </w:r>
      <w:r w:rsidRPr="00B85292">
        <w:t xml:space="preserve"> </w:t>
      </w:r>
      <w:r>
        <w:t>and c</w:t>
      </w:r>
      <w:r w:rsidRPr="00386302">
        <w:t>onsider th</w:t>
      </w:r>
      <w:r>
        <w:t xml:space="preserve">e </w:t>
      </w:r>
      <w:hyperlink w:anchor="_Assessment_Criteria_(overleaf)" w:tooltip="assessment criteria page" w:history="1">
        <w:r w:rsidRPr="00222057">
          <w:rPr>
            <w:rStyle w:val="Hyperlink"/>
            <w:b/>
            <w:bCs/>
          </w:rPr>
          <w:t>Assessment Criteria</w:t>
        </w:r>
      </w:hyperlink>
      <w:r w:rsidRPr="00AF50A6">
        <w:t xml:space="preserve"> </w:t>
      </w:r>
    </w:p>
    <w:p w14:paraId="41C0FFBA" w14:textId="469D4B52" w:rsidR="00746F88" w:rsidRPr="00386302" w:rsidRDefault="00695E08" w:rsidP="00746F88">
      <w:pPr>
        <w:numPr>
          <w:ilvl w:val="0"/>
          <w:numId w:val="44"/>
        </w:numPr>
        <w:spacing w:after="120" w:line="240" w:lineRule="auto"/>
      </w:pPr>
      <w:r>
        <w:fldChar w:fldCharType="begin"/>
      </w:r>
      <w:r>
        <w:instrText xml:space="preserve"> REF _Ref122599137 \h </w:instrText>
      </w:r>
      <w:r>
        <w:fldChar w:fldCharType="separate"/>
      </w:r>
      <w:r w:rsidR="008B4FD7" w:rsidRPr="00B41CA8">
        <w:t>Contact</w:t>
      </w:r>
      <w:r w:rsidR="008B4FD7">
        <w:t xml:space="preserve"> the ACCAN Grants Team</w:t>
      </w:r>
      <w:r>
        <w:fldChar w:fldCharType="end"/>
      </w:r>
      <w:r>
        <w:t xml:space="preserve"> </w:t>
      </w:r>
      <w:r w:rsidR="00746F88" w:rsidRPr="00386302">
        <w:t xml:space="preserve">with your project </w:t>
      </w:r>
      <w:proofErr w:type="gramStart"/>
      <w:r w:rsidR="00746F88" w:rsidRPr="00386302">
        <w:t>idea</w:t>
      </w:r>
      <w:proofErr w:type="gramEnd"/>
    </w:p>
    <w:p w14:paraId="241F5F8F" w14:textId="7CEE5C75" w:rsidR="00746F88" w:rsidRDefault="00746F88" w:rsidP="00746F88">
      <w:pPr>
        <w:numPr>
          <w:ilvl w:val="1"/>
          <w:numId w:val="44"/>
        </w:numPr>
        <w:spacing w:after="120" w:line="240" w:lineRule="auto"/>
      </w:pPr>
      <w:r>
        <w:t>Our data shows that eligibility rates are greatly improved for those applicants who seek ACCAN input before submission. The application process is</w:t>
      </w:r>
      <w:r w:rsidRPr="00176AA9">
        <w:t xml:space="preserve"> competitive, merit based, </w:t>
      </w:r>
      <w:r>
        <w:t xml:space="preserve">and assessed by an </w:t>
      </w:r>
      <w:hyperlink r:id="rId34" w:tooltip="Assessment panel page" w:history="1">
        <w:r w:rsidRPr="0012734A">
          <w:rPr>
            <w:rStyle w:val="Hyperlink"/>
          </w:rPr>
          <w:t>Independent Panel,</w:t>
        </w:r>
      </w:hyperlink>
      <w:r>
        <w:t xml:space="preserve"> not by ACCAN, so the Grants team is available </w:t>
      </w:r>
      <w:r w:rsidRPr="000F1F59">
        <w:t xml:space="preserve">to </w:t>
      </w:r>
      <w:r>
        <w:t>discuss your project</w:t>
      </w:r>
      <w:r w:rsidRPr="000F1F59">
        <w:t xml:space="preserve"> idea</w:t>
      </w:r>
      <w:r>
        <w:t xml:space="preserve"> and ensure it is relevant to the Program</w:t>
      </w:r>
      <w:r w:rsidRPr="000F1F59">
        <w:t>.</w:t>
      </w:r>
    </w:p>
    <w:p w14:paraId="62A1B462" w14:textId="77777777" w:rsidR="00746F88" w:rsidRDefault="00746F88" w:rsidP="00746F88">
      <w:pPr>
        <w:numPr>
          <w:ilvl w:val="1"/>
          <w:numId w:val="44"/>
        </w:numPr>
        <w:spacing w:after="120" w:line="240" w:lineRule="auto"/>
      </w:pPr>
      <w:r>
        <w:t xml:space="preserve">The </w:t>
      </w:r>
      <w:hyperlink r:id="rId35" w:history="1">
        <w:r w:rsidRPr="008220FA">
          <w:rPr>
            <w:rStyle w:val="Hyperlink"/>
          </w:rPr>
          <w:t>ACCAN website</w:t>
        </w:r>
      </w:hyperlink>
      <w:r>
        <w:t xml:space="preserve"> has lots of advice and resources to help you apply, including tips on writing a budget, eligibility, etc. </w:t>
      </w:r>
    </w:p>
    <w:p w14:paraId="7091FFB8" w14:textId="77777777" w:rsidR="00746F88" w:rsidRDefault="00746F88" w:rsidP="00746F88">
      <w:pPr>
        <w:numPr>
          <w:ilvl w:val="0"/>
          <w:numId w:val="44"/>
        </w:numPr>
        <w:spacing w:after="120" w:line="240" w:lineRule="auto"/>
      </w:pPr>
      <w:r>
        <w:t>Apply online</w:t>
      </w:r>
      <w:r w:rsidRPr="00B47DCC">
        <w:t xml:space="preserve"> </w:t>
      </w:r>
      <w:r>
        <w:t>at:</w:t>
      </w:r>
      <w:r w:rsidRPr="009D7F76">
        <w:t xml:space="preserve"> </w:t>
      </w:r>
      <w:hyperlink r:id="rId36" w:tooltip="ACCAN's SmartyGrants home page" w:history="1">
        <w:r w:rsidRPr="009D7F76">
          <w:rPr>
            <w:rStyle w:val="Hyperlink"/>
          </w:rPr>
          <w:t>accan.smartygrants.com.au</w:t>
        </w:r>
      </w:hyperlink>
    </w:p>
    <w:p w14:paraId="2C0C3A2B" w14:textId="77777777" w:rsidR="00746F88" w:rsidRPr="003C30DA" w:rsidRDefault="00746F88" w:rsidP="00746F88">
      <w:pPr>
        <w:numPr>
          <w:ilvl w:val="1"/>
          <w:numId w:val="44"/>
        </w:numPr>
        <w:spacing w:after="120" w:line="240" w:lineRule="auto"/>
      </w:pPr>
      <w:r>
        <w:t xml:space="preserve">The first stage of applications is an </w:t>
      </w:r>
      <w:r w:rsidRPr="00BF3B64">
        <w:rPr>
          <w:i/>
          <w:iCs/>
        </w:rPr>
        <w:t>Expression of Interest (EOI) stage</w:t>
      </w:r>
      <w:r>
        <w:t xml:space="preserve">. </w:t>
      </w:r>
      <w:r w:rsidRPr="003C30DA">
        <w:t xml:space="preserve">The EOI </w:t>
      </w:r>
      <w:r>
        <w:t xml:space="preserve">is a shortened form and </w:t>
      </w:r>
      <w:r w:rsidRPr="003C30DA">
        <w:t xml:space="preserve">will </w:t>
      </w:r>
      <w:r>
        <w:t xml:space="preserve">ask for </w:t>
      </w:r>
      <w:r w:rsidRPr="003C30DA">
        <w:t>a b</w:t>
      </w:r>
      <w:r w:rsidRPr="003C30DA">
        <w:rPr>
          <w:bCs/>
        </w:rPr>
        <w:t xml:space="preserve">rief project description, a summary of how you plan to complete the project and details of any outputs to be produced. </w:t>
      </w:r>
    </w:p>
    <w:p w14:paraId="6C205511" w14:textId="77777777" w:rsidR="00746F88" w:rsidRDefault="00746F88" w:rsidP="00746F88">
      <w:pPr>
        <w:numPr>
          <w:ilvl w:val="1"/>
          <w:numId w:val="44"/>
        </w:numPr>
        <w:spacing w:after="120" w:line="240" w:lineRule="auto"/>
      </w:pPr>
      <w:r>
        <w:t>If you don’t already have a SmartyGrants account, y</w:t>
      </w:r>
      <w:r w:rsidRPr="000F1F59">
        <w:t xml:space="preserve">ou will </w:t>
      </w:r>
      <w:r>
        <w:t xml:space="preserve">need </w:t>
      </w:r>
      <w:r w:rsidRPr="000F1F59">
        <w:t>to create</w:t>
      </w:r>
      <w:r>
        <w:t xml:space="preserve"> one. You</w:t>
      </w:r>
      <w:r w:rsidRPr="000F1F59">
        <w:t xml:space="preserve"> can save and edit your application as many times as you wish before submitting. </w:t>
      </w:r>
      <w:r w:rsidRPr="000D13E2">
        <w:t xml:space="preserve">The online </w:t>
      </w:r>
      <w:r w:rsidRPr="003B4FDD">
        <w:t>form</w:t>
      </w:r>
      <w:r>
        <w:t>s</w:t>
      </w:r>
      <w:r w:rsidRPr="003B4FDD">
        <w:t xml:space="preserve"> compl</w:t>
      </w:r>
      <w:r>
        <w:t>y</w:t>
      </w:r>
      <w:r w:rsidRPr="003B4FDD">
        <w:t xml:space="preserve"> with WCAG 2.0 L</w:t>
      </w:r>
      <w:r w:rsidRPr="009B0CCE">
        <w:t>evel AA accessibility standards.</w:t>
      </w:r>
      <w:r w:rsidRPr="000F1F59">
        <w:t xml:space="preserve"> </w:t>
      </w:r>
    </w:p>
    <w:p w14:paraId="2F6C5806" w14:textId="2848507A" w:rsidR="00746F88" w:rsidRDefault="00746F88" w:rsidP="00746F88">
      <w:pPr>
        <w:numPr>
          <w:ilvl w:val="1"/>
          <w:numId w:val="44"/>
        </w:numPr>
        <w:spacing w:after="120" w:line="240" w:lineRule="auto"/>
      </w:pPr>
      <w:r>
        <w:t xml:space="preserve">A </w:t>
      </w:r>
      <w:hyperlink r:id="rId37" w:anchor="stepbystep" w:tooltip="Word version of EOI form" w:history="1">
        <w:r w:rsidRPr="004020EB">
          <w:rPr>
            <w:rStyle w:val="Hyperlink"/>
          </w:rPr>
          <w:t>Microsoft Word version</w:t>
        </w:r>
      </w:hyperlink>
      <w:r>
        <w:t xml:space="preserve"> of the EOI form is available on our website, or by </w:t>
      </w:r>
      <w:r w:rsidRPr="000F1F59">
        <w:t>contact</w:t>
      </w:r>
      <w:r>
        <w:t>ing</w:t>
      </w:r>
      <w:r w:rsidRPr="000F1F59">
        <w:t xml:space="preserve"> the ACCAN </w:t>
      </w:r>
      <w:r>
        <w:t>g</w:t>
      </w:r>
      <w:r w:rsidRPr="000F1F59">
        <w:t xml:space="preserve">rants </w:t>
      </w:r>
      <w:r>
        <w:t>t</w:t>
      </w:r>
      <w:r w:rsidRPr="000F1F59">
        <w:t>eam</w:t>
      </w:r>
      <w:r>
        <w:t>, to help draft applications or share the form amongst a team. Submission, however, can only be made online via SmartyGrants.</w:t>
      </w:r>
      <w:r w:rsidRPr="007655EF">
        <w:t xml:space="preserve"> </w:t>
      </w:r>
    </w:p>
    <w:p w14:paraId="6A79B8EA" w14:textId="77777777" w:rsidR="00746F88" w:rsidRPr="000106D7" w:rsidRDefault="00746F88" w:rsidP="00746F88">
      <w:pPr>
        <w:numPr>
          <w:ilvl w:val="1"/>
          <w:numId w:val="44"/>
        </w:numPr>
        <w:spacing w:after="120" w:line="240" w:lineRule="auto"/>
      </w:pPr>
      <w:r w:rsidRPr="006E06B2">
        <w:t xml:space="preserve">You will receive confirmation from </w:t>
      </w:r>
      <w:r w:rsidRPr="00C12E34">
        <w:t xml:space="preserve">the SmartyGrants </w:t>
      </w:r>
      <w:r w:rsidRPr="003B4FDD">
        <w:t xml:space="preserve">system </w:t>
      </w:r>
      <w:r w:rsidRPr="009B0CCE">
        <w:t>when</w:t>
      </w:r>
      <w:r w:rsidRPr="00A12382">
        <w:t xml:space="preserve"> your</w:t>
      </w:r>
      <w:r w:rsidRPr="005A5AAC">
        <w:t xml:space="preserve"> application</w:t>
      </w:r>
      <w:r w:rsidRPr="000106D7">
        <w:t xml:space="preserve"> is submitted.</w:t>
      </w:r>
    </w:p>
    <w:p w14:paraId="5AB7E7EF" w14:textId="77777777" w:rsidR="00746F88" w:rsidRDefault="00746F88" w:rsidP="00746F88">
      <w:pPr>
        <w:numPr>
          <w:ilvl w:val="0"/>
          <w:numId w:val="44"/>
        </w:numPr>
        <w:spacing w:after="120" w:line="240" w:lineRule="auto"/>
      </w:pPr>
      <w:r w:rsidRPr="00F910BD">
        <w:t>Full Application stage</w:t>
      </w:r>
    </w:p>
    <w:p w14:paraId="5C49B07C" w14:textId="77777777" w:rsidR="00746F88" w:rsidRPr="00176AA9" w:rsidRDefault="00746F88" w:rsidP="00746F88">
      <w:pPr>
        <w:numPr>
          <w:ilvl w:val="1"/>
          <w:numId w:val="44"/>
        </w:numPr>
        <w:spacing w:after="120" w:line="240" w:lineRule="auto"/>
      </w:pPr>
      <w:r>
        <w:t>S</w:t>
      </w:r>
      <w:r w:rsidRPr="00176AA9">
        <w:t>hortlisted EOIs will be invited to submit a full application. This invitation may include questions or comments from the</w:t>
      </w:r>
      <w:r>
        <w:t xml:space="preserve"> assessment</w:t>
      </w:r>
      <w:r w:rsidRPr="00176AA9">
        <w:t xml:space="preserve"> Panel</w:t>
      </w:r>
      <w:r>
        <w:t xml:space="preserve"> to be addressed</w:t>
      </w:r>
      <w:r w:rsidRPr="00176AA9">
        <w:t xml:space="preserve">. </w:t>
      </w:r>
      <w:r>
        <w:rPr>
          <w:bCs/>
        </w:rPr>
        <w:t>Please note, that p</w:t>
      </w:r>
      <w:r w:rsidRPr="003C30DA">
        <w:t xml:space="preserve">revious Rounds have attracted between 60-80 EOIs, with approximately 15-20 of these invited through to </w:t>
      </w:r>
      <w:r w:rsidRPr="003C30DA">
        <w:rPr>
          <w:i/>
          <w:iCs/>
        </w:rPr>
        <w:t>Full Application</w:t>
      </w:r>
      <w:r w:rsidRPr="003C30DA">
        <w:t xml:space="preserve"> stage.</w:t>
      </w:r>
    </w:p>
    <w:p w14:paraId="12047E22" w14:textId="489B4FDE" w:rsidR="00746F88" w:rsidRPr="000106D7" w:rsidRDefault="00746F88" w:rsidP="00237198">
      <w:pPr>
        <w:pStyle w:val="Heading1"/>
      </w:pPr>
      <w:bookmarkStart w:id="82" w:name="_Toc122447552"/>
      <w:bookmarkStart w:id="83" w:name="_Toc125538556"/>
      <w:r>
        <w:t>After Applying</w:t>
      </w:r>
      <w:bookmarkEnd w:id="82"/>
      <w:bookmarkEnd w:id="83"/>
    </w:p>
    <w:p w14:paraId="5167A635" w14:textId="77777777" w:rsidR="00746F88" w:rsidRDefault="00746F88" w:rsidP="00746F88">
      <w:r w:rsidRPr="000F1F59">
        <w:t>Your applic</w:t>
      </w:r>
      <w:r>
        <w:t>ation will be kept confidential</w:t>
      </w:r>
      <w:r w:rsidRPr="000F1F59">
        <w:t xml:space="preserve"> and will be accessed only by relevant ACCAN staff and members of the Independent Panel. The ACCAN Board will receive some information in their role as overs</w:t>
      </w:r>
      <w:r>
        <w:t>eer of the assessment process.</w:t>
      </w:r>
    </w:p>
    <w:p w14:paraId="10602084" w14:textId="77777777" w:rsidR="00746F88" w:rsidRDefault="00746F88" w:rsidP="00746F88">
      <w:r w:rsidRPr="000F1F59">
        <w:t>ACCAN may seek further information from applicants at any stage in the assessment process.</w:t>
      </w:r>
    </w:p>
    <w:p w14:paraId="52CC1296" w14:textId="77777777" w:rsidR="00746F88" w:rsidRDefault="00746F88" w:rsidP="00746F88">
      <w:r w:rsidRPr="00055129">
        <w:t xml:space="preserve">Unsuccessful applicants will </w:t>
      </w:r>
      <w:r>
        <w:t>receive written feedback on their applications by email and are asked to contact ACCAN within</w:t>
      </w:r>
      <w:r w:rsidRPr="00055129">
        <w:t xml:space="preserve"> two weeks </w:t>
      </w:r>
      <w:r>
        <w:t xml:space="preserve">from the date of notification if they would like </w:t>
      </w:r>
      <w:r w:rsidRPr="00055129">
        <w:t>to seek further feedback.</w:t>
      </w:r>
      <w:r>
        <w:t xml:space="preserve"> </w:t>
      </w:r>
    </w:p>
    <w:p w14:paraId="335E3D4D" w14:textId="77777777" w:rsidR="001F7C79" w:rsidRDefault="001F7C79" w:rsidP="00005F94">
      <w:pPr>
        <w:rPr>
          <w:lang w:val="en-US"/>
        </w:rPr>
      </w:pPr>
      <w:bookmarkStart w:id="84" w:name="_Toc122447553"/>
      <w:r>
        <w:br w:type="page"/>
      </w:r>
    </w:p>
    <w:p w14:paraId="5C7E1A1F" w14:textId="535B1663" w:rsidR="00C16499" w:rsidRPr="00A12382" w:rsidRDefault="00C16499" w:rsidP="00237198">
      <w:pPr>
        <w:pStyle w:val="Title"/>
        <w:rPr>
          <w:lang w:val="en-AU"/>
        </w:rPr>
      </w:pPr>
      <w:bookmarkStart w:id="85" w:name="_Toc125538557"/>
      <w:r>
        <w:lastRenderedPageBreak/>
        <w:t xml:space="preserve">IF YOU ARE </w:t>
      </w:r>
      <w:r>
        <w:rPr>
          <w:lang w:val="en-AU"/>
        </w:rPr>
        <w:t>FUNDED</w:t>
      </w:r>
      <w:bookmarkEnd w:id="84"/>
      <w:bookmarkEnd w:id="85"/>
    </w:p>
    <w:p w14:paraId="6CBCFA2A" w14:textId="77777777" w:rsidR="00C16499" w:rsidRDefault="00C16499" w:rsidP="00C16499">
      <w:bookmarkStart w:id="86" w:name="_Funding_Agreement"/>
      <w:bookmarkEnd w:id="86"/>
      <w:r w:rsidRPr="00275B64">
        <w:t xml:space="preserve">ACCAN takes a collaborative approach to project management and </w:t>
      </w:r>
      <w:r>
        <w:t>will provide</w:t>
      </w:r>
      <w:r w:rsidRPr="00275B64">
        <w:t xml:space="preserve"> regular </w:t>
      </w:r>
      <w:r>
        <w:t xml:space="preserve">communication and </w:t>
      </w:r>
      <w:r w:rsidRPr="00275B64">
        <w:t>support throughout</w:t>
      </w:r>
      <w:r>
        <w:t xml:space="preserve">. </w:t>
      </w:r>
    </w:p>
    <w:p w14:paraId="28D61478" w14:textId="5B2F72C8" w:rsidR="00C16499" w:rsidRPr="0084762D" w:rsidRDefault="00C16499" w:rsidP="00237198">
      <w:pPr>
        <w:pStyle w:val="Heading1"/>
      </w:pPr>
      <w:bookmarkStart w:id="87" w:name="_Toc122447554"/>
      <w:bookmarkStart w:id="88" w:name="_Toc125538558"/>
      <w:r w:rsidRPr="00CF6572">
        <w:t xml:space="preserve">Funding </w:t>
      </w:r>
      <w:r>
        <w:t>Deed</w:t>
      </w:r>
      <w:bookmarkEnd w:id="87"/>
      <w:bookmarkEnd w:id="88"/>
    </w:p>
    <w:p w14:paraId="37DC1922" w14:textId="77777777" w:rsidR="00C16499" w:rsidRPr="000869EC" w:rsidRDefault="00C16499" w:rsidP="00C16499">
      <w:r w:rsidRPr="000869EC">
        <w:t xml:space="preserve">If your project is selected to receive a grant you will need to have in place a signed funding agreement before commencing. This will set out ACCAN’s requirements as well as your obligations in the delivery of the project. </w:t>
      </w:r>
    </w:p>
    <w:p w14:paraId="11BD0984" w14:textId="77777777" w:rsidR="00C16499" w:rsidRPr="000869EC" w:rsidRDefault="00C16499" w:rsidP="00C16499">
      <w:r w:rsidRPr="000869EC">
        <w:t xml:space="preserve">ACCAN’s Deed and Schedule are available to view on </w:t>
      </w:r>
      <w:hyperlink r:id="rId38" w:anchor="Contract" w:tooltip="If you are Successful page on ACCAN website" w:history="1">
        <w:r w:rsidRPr="000869EC">
          <w:rPr>
            <w:rStyle w:val="Hyperlink"/>
          </w:rPr>
          <w:t>our website</w:t>
        </w:r>
      </w:hyperlink>
      <w:r w:rsidRPr="000869EC">
        <w:t xml:space="preserve">. </w:t>
      </w:r>
    </w:p>
    <w:p w14:paraId="1C22D077" w14:textId="77777777" w:rsidR="00C16499" w:rsidRPr="000869EC" w:rsidRDefault="00C16499" w:rsidP="00C16499">
      <w:r w:rsidRPr="000869EC">
        <w:t>It will be filled in according to the outputs, milestones, timelines etc. you indicated in your application. Payments are milestone-based, meaning you will be expected to show that you have delivered on an agreed milestone, prior to each payment being released.</w:t>
      </w:r>
    </w:p>
    <w:p w14:paraId="7EA431F4" w14:textId="77777777" w:rsidR="00C16499" w:rsidRPr="000869EC" w:rsidRDefault="00C16499" w:rsidP="00C16499">
      <w:r w:rsidRPr="000869EC">
        <w:t xml:space="preserve">Please review the Deed and Schedule to ensure you and/or your organisation </w:t>
      </w:r>
      <w:proofErr w:type="gramStart"/>
      <w:r w:rsidRPr="000869EC">
        <w:t>are able to</w:t>
      </w:r>
      <w:proofErr w:type="gramEnd"/>
      <w:r w:rsidRPr="000869EC">
        <w:t xml:space="preserve"> accept its conditions, should you be recommended for funding. Please note that because the ACCAN Grants Program is funded by the Federal Government, ACCAN is required to impose certain obligations on the Grant Recipient under its own Commonwealth Deed. Funding under the Independent Grants Program is dependent on acceptance of the terms of the Deed, in certain circumstances.</w:t>
      </w:r>
    </w:p>
    <w:p w14:paraId="7C1D5DD7" w14:textId="160192D9" w:rsidR="00C16499" w:rsidRPr="00237198" w:rsidRDefault="00C16499" w:rsidP="00237198">
      <w:pPr>
        <w:pStyle w:val="Heading2"/>
      </w:pPr>
      <w:bookmarkStart w:id="89" w:name="_Toc122447555"/>
      <w:bookmarkStart w:id="90" w:name="_Toc125538559"/>
      <w:r w:rsidRPr="00237198">
        <w:t>Intellectual property</w:t>
      </w:r>
      <w:bookmarkEnd w:id="89"/>
      <w:bookmarkEnd w:id="90"/>
    </w:p>
    <w:p w14:paraId="0DA5F938" w14:textId="77777777" w:rsidR="00C16499" w:rsidRPr="00786DF2" w:rsidRDefault="00C16499" w:rsidP="00C16499">
      <w:r w:rsidRPr="00786DF2">
        <w:t>All materials created during the project will remain the intellectual property of you or your organisation. By entering into a funding Deed with ACCAN you agree to:</w:t>
      </w:r>
    </w:p>
    <w:p w14:paraId="3356936A" w14:textId="77777777" w:rsidR="00C16499" w:rsidRPr="008423F4" w:rsidRDefault="00C16499" w:rsidP="00C16499">
      <w:pPr>
        <w:pStyle w:val="ListParagraph"/>
        <w:numPr>
          <w:ilvl w:val="0"/>
          <w:numId w:val="46"/>
        </w:numPr>
        <w:spacing w:after="120" w:line="240" w:lineRule="auto"/>
        <w:contextualSpacing w:val="0"/>
      </w:pPr>
      <w:r w:rsidRPr="00786DF2">
        <w:t xml:space="preserve">Grant ACCAN a permanent license to all materials created during the project, including the right to sub-license, </w:t>
      </w:r>
      <w:r w:rsidRPr="008423F4">
        <w:t xml:space="preserve">which ACCAN is required to automatically grant to the Department </w:t>
      </w:r>
    </w:p>
    <w:p w14:paraId="1B621A95" w14:textId="77777777" w:rsidR="00C16499" w:rsidRPr="008423F4" w:rsidRDefault="00C16499" w:rsidP="00C16499">
      <w:pPr>
        <w:pStyle w:val="ListParagraph"/>
        <w:numPr>
          <w:ilvl w:val="0"/>
          <w:numId w:val="46"/>
        </w:numPr>
        <w:spacing w:after="120" w:line="240" w:lineRule="auto"/>
        <w:contextualSpacing w:val="0"/>
      </w:pPr>
      <w:r w:rsidRPr="008423F4">
        <w:t>Acknowledge ACCAN’s support of the project in all public materials (and the Department in supporting ACCAN).</w:t>
      </w:r>
    </w:p>
    <w:p w14:paraId="1DA28E23" w14:textId="77777777" w:rsidR="00C16499" w:rsidRPr="008423F4" w:rsidRDefault="00C16499" w:rsidP="00C16499">
      <w:r w:rsidRPr="008423F4">
        <w:t xml:space="preserve">Projects selected for funding will be </w:t>
      </w:r>
      <w:hyperlink r:id="rId39" w:tooltip="Grant projects page on accan website" w:history="1">
        <w:r w:rsidRPr="008423F4">
          <w:rPr>
            <w:rStyle w:val="Hyperlink"/>
          </w:rPr>
          <w:t>listed on the ACCAN website</w:t>
        </w:r>
      </w:hyperlink>
      <w:r w:rsidRPr="008423F4">
        <w:t>.</w:t>
      </w:r>
    </w:p>
    <w:p w14:paraId="00339D8D" w14:textId="77777777" w:rsidR="00C16499" w:rsidRPr="00237198" w:rsidRDefault="00C16499" w:rsidP="00237198">
      <w:pPr>
        <w:pStyle w:val="Heading2"/>
      </w:pPr>
      <w:bookmarkStart w:id="91" w:name="_Toc122447556"/>
      <w:bookmarkStart w:id="92" w:name="_Toc125538560"/>
      <w:r w:rsidRPr="00237198">
        <w:t>Records and reporting</w:t>
      </w:r>
      <w:bookmarkEnd w:id="91"/>
      <w:bookmarkEnd w:id="92"/>
    </w:p>
    <w:p w14:paraId="572FCC9D" w14:textId="77777777" w:rsidR="00C16499" w:rsidRPr="008423F4" w:rsidRDefault="00C16499" w:rsidP="00C16499">
      <w:r w:rsidRPr="008423F4">
        <w:t>You will need to provide the following to ACCAN at a time specified in the funding agreement, or when requested:</w:t>
      </w:r>
    </w:p>
    <w:p w14:paraId="5FC98B2F" w14:textId="77777777" w:rsidR="00C16499" w:rsidRPr="008423F4" w:rsidRDefault="00C16499" w:rsidP="00C16499">
      <w:pPr>
        <w:pStyle w:val="ListParagraph"/>
        <w:numPr>
          <w:ilvl w:val="0"/>
          <w:numId w:val="45"/>
        </w:numPr>
        <w:spacing w:after="120" w:line="240" w:lineRule="auto"/>
        <w:contextualSpacing w:val="0"/>
      </w:pPr>
      <w:r w:rsidRPr="008423F4">
        <w:rPr>
          <w:b/>
        </w:rPr>
        <w:t>Records</w:t>
      </w:r>
      <w:r w:rsidRPr="008423F4">
        <w:t xml:space="preserve"> clearly accounting for funding provided. Records must be kept in such a way that they could be inspected and audited if required. </w:t>
      </w:r>
    </w:p>
    <w:p w14:paraId="2009E10A" w14:textId="2FF34D09" w:rsidR="00C16499" w:rsidRDefault="00C16499" w:rsidP="007B0396">
      <w:pPr>
        <w:pStyle w:val="ListParagraph"/>
        <w:numPr>
          <w:ilvl w:val="0"/>
          <w:numId w:val="45"/>
        </w:numPr>
        <w:spacing w:after="120" w:line="240" w:lineRule="auto"/>
        <w:contextualSpacing w:val="0"/>
      </w:pPr>
      <w:r w:rsidRPr="008423F4">
        <w:t xml:space="preserve">A </w:t>
      </w:r>
      <w:r w:rsidRPr="001C5E1D">
        <w:rPr>
          <w:b/>
        </w:rPr>
        <w:t>Project Acquittal Report</w:t>
      </w:r>
      <w:r w:rsidR="001C5E1D" w:rsidRPr="001C5E1D">
        <w:rPr>
          <w:b/>
        </w:rPr>
        <w:t xml:space="preserve">: </w:t>
      </w:r>
      <w:r w:rsidRPr="008423F4">
        <w:t>When your project has finished, a form will be provided in Smartygrants for you to evaluate the project and document all financial details.</w:t>
      </w:r>
      <w:r>
        <w:t xml:space="preserve"> </w:t>
      </w:r>
    </w:p>
    <w:p w14:paraId="360AEDB6" w14:textId="77777777" w:rsidR="00C16499" w:rsidRDefault="00C16499" w:rsidP="00C16499">
      <w:r>
        <w:t>ACCAN may also request:</w:t>
      </w:r>
    </w:p>
    <w:p w14:paraId="01B6ABE1" w14:textId="430FC171" w:rsidR="00CE79B2" w:rsidRPr="009C52DA" w:rsidRDefault="00C16499" w:rsidP="009C52DA">
      <w:pPr>
        <w:pStyle w:val="ListParagraph"/>
        <w:numPr>
          <w:ilvl w:val="0"/>
          <w:numId w:val="45"/>
        </w:numPr>
        <w:spacing w:after="120" w:line="240" w:lineRule="auto"/>
        <w:contextualSpacing w:val="0"/>
      </w:pPr>
      <w:r w:rsidRPr="009C52DA">
        <w:t xml:space="preserve">A Project Progress Report </w:t>
      </w:r>
      <w:r w:rsidRPr="00677ECA">
        <w:t>whereupon</w:t>
      </w:r>
      <w:r w:rsidRPr="009C52DA">
        <w:t xml:space="preserve"> </w:t>
      </w:r>
      <w:r w:rsidRPr="003315FC">
        <w:t>ACCAN will pro</w:t>
      </w:r>
      <w:r>
        <w:t>vide a form for you to complete</w:t>
      </w:r>
      <w:r w:rsidRPr="003315FC">
        <w:t xml:space="preserve"> approximately halfway through the project.</w:t>
      </w:r>
    </w:p>
    <w:sectPr w:rsidR="00CE79B2" w:rsidRPr="009C52DA" w:rsidSect="00DF5BDA">
      <w:headerReference w:type="default" r:id="rId40"/>
      <w:footerReference w:type="default" r:id="rId41"/>
      <w:footerReference w:type="first" r:id="rId42"/>
      <w:pgSz w:w="11906" w:h="16838"/>
      <w:pgMar w:top="1418" w:right="1440" w:bottom="709" w:left="1440" w:header="454"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C9B05" w14:textId="77777777" w:rsidR="00FD452B" w:rsidRDefault="00FD452B">
      <w:pPr>
        <w:spacing w:after="0" w:line="240" w:lineRule="auto"/>
      </w:pPr>
      <w:r>
        <w:separator/>
      </w:r>
    </w:p>
    <w:p w14:paraId="1574061B" w14:textId="77777777" w:rsidR="00FD452B" w:rsidRDefault="00FD452B"/>
  </w:endnote>
  <w:endnote w:type="continuationSeparator" w:id="0">
    <w:p w14:paraId="680ACFCF" w14:textId="77777777" w:rsidR="00FD452B" w:rsidRDefault="00FD452B">
      <w:pPr>
        <w:spacing w:after="0" w:line="240" w:lineRule="auto"/>
      </w:pPr>
      <w:r>
        <w:continuationSeparator/>
      </w:r>
    </w:p>
    <w:p w14:paraId="01D32693" w14:textId="77777777" w:rsidR="00FD452B" w:rsidRDefault="00FD452B"/>
  </w:endnote>
  <w:endnote w:type="continuationNotice" w:id="1">
    <w:p w14:paraId="47B26EC5" w14:textId="77777777" w:rsidR="00FD452B" w:rsidRDefault="00FD452B">
      <w:pPr>
        <w:spacing w:after="0" w:line="240" w:lineRule="auto"/>
      </w:pPr>
    </w:p>
    <w:p w14:paraId="2350545C" w14:textId="77777777" w:rsidR="00FD452B" w:rsidRDefault="00FD4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4F8491-BA92-427C-ACB9-85649FCCB1C2}"/>
    <w:embedBold r:id="rId2" w:fontKey="{84126652-28BB-41CC-95B6-95B373FC3E05}"/>
    <w:embedItalic r:id="rId3" w:fontKey="{D246FAA3-D0BE-4FF3-966E-9F4B0DA898EC}"/>
    <w:embedBoldItalic r:id="rId4" w:fontKey="{18444A70-2FDF-4D62-9148-301DA73B1C28}"/>
  </w:font>
  <w:font w:name="Cambria">
    <w:panose1 w:val="02040503050406030204"/>
    <w:charset w:val="00"/>
    <w:family w:val="roman"/>
    <w:pitch w:val="variable"/>
    <w:sig w:usb0="E00006FF" w:usb1="420024FF" w:usb2="02000000" w:usb3="00000000" w:csb0="0000019F" w:csb1="00000000"/>
    <w:embedRegular r:id="rId5" w:fontKey="{7BDDFAFB-84B2-4B18-AE54-EA88C11D91CF}"/>
    <w:embedItalic r:id="rId6" w:fontKey="{C06F3065-0C73-42CF-87FC-2BC52997E8C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BEA5F91D-C510-413F-B4E5-F2887A2A2988}"/>
  </w:font>
  <w:font w:name="Gotham">
    <w:panose1 w:val="02000604040000020004"/>
    <w:charset w:val="00"/>
    <w:family w:val="auto"/>
    <w:pitch w:val="variable"/>
    <w:sig w:usb0="800000A7" w:usb1="00000000" w:usb2="00000000" w:usb3="00000000" w:csb0="00000009" w:csb1="00000000"/>
    <w:embedBold r:id="rId8" w:fontKey="{048AC8D6-4F2D-41FE-B900-250EDBD6981A}"/>
    <w:embedBoldItalic r:id="rId9" w:fontKey="{ACDDE806-4C80-45E6-AAF6-47974B41FBC5}"/>
  </w:font>
  <w:font w:name="Trebuchet MS">
    <w:panose1 w:val="020B0603020202020204"/>
    <w:charset w:val="00"/>
    <w:family w:val="swiss"/>
    <w:pitch w:val="variable"/>
    <w:sig w:usb0="00000687" w:usb1="00000000" w:usb2="00000000" w:usb3="00000000" w:csb0="0000009F" w:csb1="00000000"/>
    <w:embedRegular r:id="rId10" w:fontKey="{162CCC32-F507-43D5-8C2D-F615E64897B2}"/>
  </w:font>
  <w:font w:name="Gotham Black">
    <w:altName w:val="Calibri"/>
    <w:panose1 w:val="02000603040000020004"/>
    <w:charset w:val="00"/>
    <w:family w:val="auto"/>
    <w:pitch w:val="variable"/>
    <w:sig w:usb0="A00000AF" w:usb1="40000048" w:usb2="00000000" w:usb3="00000000" w:csb0="00000111" w:csb1="00000000"/>
    <w:embedRegular r:id="rId11" w:fontKey="{FCC87015-93B1-44A1-8119-786152271B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49C9B506" w14:textId="77777777" w:rsidR="00200982" w:rsidRPr="00962372" w:rsidRDefault="0088720C" w:rsidP="0088720C">
        <w:pPr>
          <w:jc w:val="right"/>
          <w:rPr>
            <w:rStyle w:val="Letterhead1Char"/>
          </w:rPr>
        </w:pPr>
        <w:r w:rsidRPr="00962372">
          <w:rPr>
            <w:rStyle w:val="Letterhead1Char"/>
          </w:rPr>
          <w:fldChar w:fldCharType="begin"/>
        </w:r>
        <w:r w:rsidRPr="00962372">
          <w:rPr>
            <w:rStyle w:val="Letterhead1Char"/>
          </w:rPr>
          <w:instrText xml:space="preserve"> PAGE   \* MERGEFORMAT </w:instrText>
        </w:r>
        <w:r w:rsidRPr="00962372">
          <w:rPr>
            <w:rStyle w:val="Letterhead1Char"/>
          </w:rPr>
          <w:fldChar w:fldCharType="separate"/>
        </w:r>
        <w:r w:rsidRPr="00962372">
          <w:rPr>
            <w:rStyle w:val="Letterhead1Char"/>
          </w:rPr>
          <w:t>1</w:t>
        </w:r>
        <w:r w:rsidRPr="00962372">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rPr>
        <w:noProof/>
      </w:rPr>
    </w:sdtEndPr>
    <w:sdtContent>
      <w:p w14:paraId="0778166E" w14:textId="77777777" w:rsidR="00D560F9" w:rsidRPr="0088720C" w:rsidRDefault="00D560F9" w:rsidP="00962372">
        <w:pPr>
          <w:pStyle w:val="Letterhead1"/>
        </w:pPr>
        <w:r w:rsidRPr="0088720C">
          <w:fldChar w:fldCharType="begin"/>
        </w:r>
        <w:r w:rsidRPr="0088720C">
          <w:instrText xml:space="preserve"> PAGE   \* MERGEFORMAT </w:instrText>
        </w:r>
        <w:r w:rsidRPr="0088720C">
          <w:fldChar w:fldCharType="separate"/>
        </w:r>
        <w:r w:rsidRPr="0088720C">
          <w:rPr>
            <w:noProof/>
          </w:rPr>
          <w:t>2</w:t>
        </w:r>
        <w:r w:rsidRPr="0088720C">
          <w:rPr>
            <w:noProof/>
          </w:rPr>
          <w:fldChar w:fldCharType="end"/>
        </w:r>
      </w:p>
    </w:sdtContent>
  </w:sdt>
  <w:p w14:paraId="250130CF"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0EC2D" w14:textId="77777777" w:rsidR="00FD452B" w:rsidRDefault="00FD452B">
      <w:pPr>
        <w:spacing w:after="0" w:line="240" w:lineRule="auto"/>
      </w:pPr>
      <w:r>
        <w:separator/>
      </w:r>
    </w:p>
    <w:p w14:paraId="3C9157EF" w14:textId="77777777" w:rsidR="00FD452B" w:rsidRDefault="00FD452B"/>
  </w:footnote>
  <w:footnote w:type="continuationSeparator" w:id="0">
    <w:p w14:paraId="78A7C517" w14:textId="77777777" w:rsidR="00FD452B" w:rsidRDefault="00FD452B">
      <w:pPr>
        <w:spacing w:after="0" w:line="240" w:lineRule="auto"/>
      </w:pPr>
      <w:r>
        <w:continuationSeparator/>
      </w:r>
    </w:p>
    <w:p w14:paraId="57410AAD" w14:textId="77777777" w:rsidR="00FD452B" w:rsidRDefault="00FD452B"/>
  </w:footnote>
  <w:footnote w:type="continuationNotice" w:id="1">
    <w:p w14:paraId="3658F682" w14:textId="77777777" w:rsidR="00FD452B" w:rsidRDefault="00FD452B">
      <w:pPr>
        <w:spacing w:after="0" w:line="240" w:lineRule="auto"/>
      </w:pPr>
    </w:p>
    <w:p w14:paraId="0DF59C97" w14:textId="77777777" w:rsidR="00FD452B" w:rsidRDefault="00FD45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358F" w14:textId="77777777" w:rsidR="00A75493" w:rsidRDefault="00AD3EFC" w:rsidP="00E42CDF">
    <w:pPr>
      <w:tabs>
        <w:tab w:val="left" w:pos="1843"/>
      </w:tabs>
      <w:ind w:hanging="851"/>
    </w:pPr>
    <w:r>
      <w:rPr>
        <w:noProof/>
      </w:rPr>
      <w:drawing>
        <wp:anchor distT="0" distB="0" distL="114300" distR="114300" simplePos="0" relativeHeight="251658240" behindDoc="0" locked="0" layoutInCell="1" allowOverlap="1" wp14:anchorId="426CB7EA" wp14:editId="5FD852BD">
          <wp:simplePos x="0" y="0"/>
          <wp:positionH relativeFrom="column">
            <wp:posOffset>-4445</wp:posOffset>
          </wp:positionH>
          <wp:positionV relativeFrom="page">
            <wp:posOffset>224790</wp:posOffset>
          </wp:positionV>
          <wp:extent cx="777240" cy="335915"/>
          <wp:effectExtent l="0" t="0" r="3810" b="6985"/>
          <wp:wrapSquare wrapText="bothSides"/>
          <wp:docPr id="14" name="Picture 14"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Pr>
        <w:rFonts w:ascii="Gotham" w:hAnsi="Gotham"/>
        <w:b/>
        <w:bCs/>
        <w:i/>
        <w:iCs/>
      </w:rPr>
      <w:t xml:space="preserve">   </w:t>
    </w:r>
    <w:r>
      <w:rPr>
        <w:rFonts w:ascii="Gotham" w:hAnsi="Gotham"/>
        <w:b/>
        <w:bCs/>
        <w:i/>
        <w:iCs/>
        <w:color w:val="43C7F4" w:themeColor="accent1"/>
      </w:rPr>
      <w:t xml:space="preserve">Your </w:t>
    </w:r>
    <w:r w:rsidRPr="00962372">
      <w:rPr>
        <w:rStyle w:val="Letterhead2Char"/>
      </w:rPr>
      <w:t>consumer</w:t>
    </w:r>
    <w:r>
      <w:rPr>
        <w:rFonts w:ascii="Gotham" w:hAnsi="Gotham"/>
        <w:b/>
        <w:bCs/>
        <w:i/>
        <w:iCs/>
        <w:color w:val="43C7F4" w:themeColor="accent1"/>
      </w:rPr>
      <w:t xml:space="preserve"> voice on phones and internet</w:t>
    </w:r>
    <w:r>
      <w:rPr>
        <w:noProof/>
      </w:rPr>
      <mc:AlternateContent>
        <mc:Choice Requires="wps">
          <w:drawing>
            <wp:anchor distT="0" distB="0" distL="114300" distR="114300" simplePos="0" relativeHeight="251658241" behindDoc="1" locked="0" layoutInCell="1" allowOverlap="1" wp14:anchorId="08EB087C" wp14:editId="3BB13F22">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857A33E"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C6C58"/>
    <w:multiLevelType w:val="hybridMultilevel"/>
    <w:tmpl w:val="5CA82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341A65"/>
    <w:multiLevelType w:val="hybridMultilevel"/>
    <w:tmpl w:val="B5728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A90DA5"/>
    <w:multiLevelType w:val="hybridMultilevel"/>
    <w:tmpl w:val="2382731C"/>
    <w:lvl w:ilvl="0" w:tplc="CB6EF72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4" w15:restartNumberingAfterBreak="0">
    <w:nsid w:val="306B394A"/>
    <w:multiLevelType w:val="hybridMultilevel"/>
    <w:tmpl w:val="362C8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7C5FB2"/>
    <w:multiLevelType w:val="multilevel"/>
    <w:tmpl w:val="6AFEEB4C"/>
    <w:numStyleLink w:val="Bullets"/>
  </w:abstractNum>
  <w:abstractNum w:abstractNumId="6" w15:restartNumberingAfterBreak="0">
    <w:nsid w:val="35F41370"/>
    <w:multiLevelType w:val="multilevel"/>
    <w:tmpl w:val="836A04B4"/>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7" w15:restartNumberingAfterBreak="0">
    <w:nsid w:val="36884BE6"/>
    <w:multiLevelType w:val="hybridMultilevel"/>
    <w:tmpl w:val="C5AC0B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784907"/>
    <w:multiLevelType w:val="hybridMultilevel"/>
    <w:tmpl w:val="BDFCEC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A33754"/>
    <w:multiLevelType w:val="hybridMultilevel"/>
    <w:tmpl w:val="64440DE0"/>
    <w:lvl w:ilvl="0" w:tplc="FE468C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3AC4E85"/>
    <w:multiLevelType w:val="hybridMultilevel"/>
    <w:tmpl w:val="084CA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6F38C1"/>
    <w:multiLevelType w:val="hybridMultilevel"/>
    <w:tmpl w:val="07FCCAC8"/>
    <w:lvl w:ilvl="0" w:tplc="CB6EF72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8D5E54"/>
    <w:multiLevelType w:val="hybridMultilevel"/>
    <w:tmpl w:val="7BA84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522757CE"/>
    <w:multiLevelType w:val="hybridMultilevel"/>
    <w:tmpl w:val="134A5C14"/>
    <w:lvl w:ilvl="0" w:tplc="0C09000F">
      <w:start w:val="1"/>
      <w:numFmt w:val="decimal"/>
      <w:lvlText w:val="%1."/>
      <w:lvlJc w:val="left"/>
      <w:pPr>
        <w:ind w:left="720" w:hanging="360"/>
      </w:pPr>
      <w:rPr>
        <w:rFonts w:hint="default"/>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467144"/>
    <w:multiLevelType w:val="multilevel"/>
    <w:tmpl w:val="3FD07300"/>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5CA90201"/>
    <w:multiLevelType w:val="hybridMultilevel"/>
    <w:tmpl w:val="0EE0F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C24D00"/>
    <w:multiLevelType w:val="hybridMultilevel"/>
    <w:tmpl w:val="759C4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A110BB"/>
    <w:multiLevelType w:val="hybridMultilevel"/>
    <w:tmpl w:val="C9568D1A"/>
    <w:lvl w:ilvl="0" w:tplc="942A9528">
      <w:start w:val="1"/>
      <w:numFmt w:val="bullet"/>
      <w:lvlText w:val="-"/>
      <w:lvlJc w:val="left"/>
      <w:pPr>
        <w:ind w:left="720" w:hanging="36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8F7F0B"/>
    <w:multiLevelType w:val="hybridMultilevel"/>
    <w:tmpl w:val="6078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8322E2"/>
    <w:multiLevelType w:val="hybridMultilevel"/>
    <w:tmpl w:val="CF1A989E"/>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E43227"/>
    <w:multiLevelType w:val="hybridMultilevel"/>
    <w:tmpl w:val="186AFAE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4" w15:restartNumberingAfterBreak="0">
    <w:nsid w:val="7B757C8A"/>
    <w:multiLevelType w:val="hybridMultilevel"/>
    <w:tmpl w:val="0E16D5F2"/>
    <w:lvl w:ilvl="0" w:tplc="FFFFFFFF">
      <w:start w:val="1"/>
      <w:numFmt w:val="decimal"/>
      <w:lvlText w:val="%1."/>
      <w:lvlJc w:val="left"/>
      <w:pPr>
        <w:ind w:left="720" w:hanging="360"/>
      </w:pPr>
      <w:rPr>
        <w:rFonts w:hint="default"/>
        <w:b w:val="0"/>
      </w:rPr>
    </w:lvl>
    <w:lvl w:ilvl="1" w:tplc="0C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4F5057"/>
    <w:multiLevelType w:val="hybridMultilevel"/>
    <w:tmpl w:val="E0A6C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2037082">
    <w:abstractNumId w:val="23"/>
  </w:num>
  <w:num w:numId="2" w16cid:durableId="432474946">
    <w:abstractNumId w:val="3"/>
  </w:num>
  <w:num w:numId="3" w16cid:durableId="1224683495">
    <w:abstractNumId w:val="5"/>
  </w:num>
  <w:num w:numId="4" w16cid:durableId="1132165798">
    <w:abstractNumId w:val="13"/>
  </w:num>
  <w:num w:numId="5" w16cid:durableId="1171020225">
    <w:abstractNumId w:val="15"/>
  </w:num>
  <w:num w:numId="6" w16cid:durableId="671227">
    <w:abstractNumId w:val="21"/>
  </w:num>
  <w:num w:numId="7" w16cid:durableId="1993439199">
    <w:abstractNumId w:val="6"/>
  </w:num>
  <w:num w:numId="8" w16cid:durableId="1867600657">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9" w16cid:durableId="313729236">
    <w:abstractNumId w:val="19"/>
  </w:num>
  <w:num w:numId="10" w16cid:durableId="1509759729">
    <w:abstractNumId w:val="0"/>
  </w:num>
  <w:num w:numId="11" w16cid:durableId="1072309346">
    <w:abstractNumId w:val="8"/>
  </w:num>
  <w:num w:numId="12" w16cid:durableId="810364806">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3" w16cid:durableId="1844663340">
    <w:abstractNumId w:val="6"/>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14" w16cid:durableId="2090424979">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5" w16cid:durableId="2141916877">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6" w16cid:durableId="2119565755">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7" w16cid:durableId="1090809510">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8" w16cid:durableId="1912232019">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9" w16cid:durableId="774058698">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0" w16cid:durableId="1158770200">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1" w16cid:durableId="381249190">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2" w16cid:durableId="1140656652">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3" w16cid:durableId="1002853049">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4" w16cid:durableId="1469009992">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5" w16cid:durableId="1148788633">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6" w16cid:durableId="2112387065">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7" w16cid:durableId="492186319">
    <w:abstractNumId w:val="6"/>
    <w:lvlOverride w:ilvl="0">
      <w:lvl w:ilvl="0">
        <w:start w:val="1"/>
        <w:numFmt w:val="decimal"/>
        <w:pStyle w:val="Recommendation"/>
        <w:lvlText w:val="Recommendation %1:"/>
        <w:lvlJc w:val="left"/>
        <w:pPr>
          <w:ind w:left="851" w:firstLine="0"/>
        </w:pPr>
        <w:rPr>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8" w16cid:durableId="991526398">
    <w:abstractNumId w:val="6"/>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9" w16cid:durableId="2010330835">
    <w:abstractNumId w:val="6"/>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0" w16cid:durableId="589044174">
    <w:abstractNumId w:val="6"/>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1" w16cid:durableId="791441120">
    <w:abstractNumId w:val="18"/>
  </w:num>
  <w:num w:numId="32" w16cid:durableId="457141184">
    <w:abstractNumId w:val="9"/>
  </w:num>
  <w:num w:numId="33" w16cid:durableId="1056707721">
    <w:abstractNumId w:val="11"/>
  </w:num>
  <w:num w:numId="34" w16cid:durableId="2106458704">
    <w:abstractNumId w:val="2"/>
  </w:num>
  <w:num w:numId="35" w16cid:durableId="781800692">
    <w:abstractNumId w:val="24"/>
  </w:num>
  <w:num w:numId="36" w16cid:durableId="1515918584">
    <w:abstractNumId w:val="17"/>
  </w:num>
  <w:num w:numId="37" w16cid:durableId="551772954">
    <w:abstractNumId w:val="16"/>
  </w:num>
  <w:num w:numId="38" w16cid:durableId="766120840">
    <w:abstractNumId w:val="12"/>
  </w:num>
  <w:num w:numId="39" w16cid:durableId="1854300493">
    <w:abstractNumId w:val="10"/>
  </w:num>
  <w:num w:numId="40" w16cid:durableId="583338455">
    <w:abstractNumId w:val="25"/>
  </w:num>
  <w:num w:numId="41" w16cid:durableId="2030716384">
    <w:abstractNumId w:val="22"/>
  </w:num>
  <w:num w:numId="42" w16cid:durableId="2021931067">
    <w:abstractNumId w:val="1"/>
  </w:num>
  <w:num w:numId="43" w16cid:durableId="2039234425">
    <w:abstractNumId w:val="14"/>
  </w:num>
  <w:num w:numId="44" w16cid:durableId="2061243100">
    <w:abstractNumId w:val="20"/>
  </w:num>
  <w:num w:numId="45" w16cid:durableId="1284456996">
    <w:abstractNumId w:val="7"/>
  </w:num>
  <w:num w:numId="46" w16cid:durableId="462309139">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D01"/>
    <w:rsid w:val="00001455"/>
    <w:rsid w:val="00002592"/>
    <w:rsid w:val="00002A84"/>
    <w:rsid w:val="000039D9"/>
    <w:rsid w:val="00005F94"/>
    <w:rsid w:val="00006849"/>
    <w:rsid w:val="00006C00"/>
    <w:rsid w:val="00010446"/>
    <w:rsid w:val="000130E1"/>
    <w:rsid w:val="00014E08"/>
    <w:rsid w:val="0001751C"/>
    <w:rsid w:val="00017FF5"/>
    <w:rsid w:val="00020140"/>
    <w:rsid w:val="0002144A"/>
    <w:rsid w:val="0002147B"/>
    <w:rsid w:val="0002178D"/>
    <w:rsid w:val="00021EEE"/>
    <w:rsid w:val="00022392"/>
    <w:rsid w:val="00022D35"/>
    <w:rsid w:val="00023BBD"/>
    <w:rsid w:val="00024E5A"/>
    <w:rsid w:val="00025032"/>
    <w:rsid w:val="00025FC3"/>
    <w:rsid w:val="00031DE1"/>
    <w:rsid w:val="00032441"/>
    <w:rsid w:val="00034122"/>
    <w:rsid w:val="000341DA"/>
    <w:rsid w:val="000345B4"/>
    <w:rsid w:val="000362DE"/>
    <w:rsid w:val="00040073"/>
    <w:rsid w:val="00044434"/>
    <w:rsid w:val="00047413"/>
    <w:rsid w:val="00052737"/>
    <w:rsid w:val="00052D56"/>
    <w:rsid w:val="000530BA"/>
    <w:rsid w:val="000547D7"/>
    <w:rsid w:val="000565D3"/>
    <w:rsid w:val="00056D71"/>
    <w:rsid w:val="000576D9"/>
    <w:rsid w:val="00057A92"/>
    <w:rsid w:val="00061D64"/>
    <w:rsid w:val="00062A46"/>
    <w:rsid w:val="00063DD0"/>
    <w:rsid w:val="00066C39"/>
    <w:rsid w:val="00066CD4"/>
    <w:rsid w:val="00071F03"/>
    <w:rsid w:val="00072C5D"/>
    <w:rsid w:val="00074521"/>
    <w:rsid w:val="00075C32"/>
    <w:rsid w:val="00077240"/>
    <w:rsid w:val="0008068C"/>
    <w:rsid w:val="000840C2"/>
    <w:rsid w:val="00086136"/>
    <w:rsid w:val="00086378"/>
    <w:rsid w:val="0008762E"/>
    <w:rsid w:val="00090606"/>
    <w:rsid w:val="0009245D"/>
    <w:rsid w:val="000A0DE3"/>
    <w:rsid w:val="000A2BF2"/>
    <w:rsid w:val="000A3806"/>
    <w:rsid w:val="000A3FBC"/>
    <w:rsid w:val="000A41A1"/>
    <w:rsid w:val="000A4520"/>
    <w:rsid w:val="000A55EE"/>
    <w:rsid w:val="000B11EF"/>
    <w:rsid w:val="000B2023"/>
    <w:rsid w:val="000B2C45"/>
    <w:rsid w:val="000B7682"/>
    <w:rsid w:val="000C173C"/>
    <w:rsid w:val="000C231C"/>
    <w:rsid w:val="000C463F"/>
    <w:rsid w:val="000C5BAA"/>
    <w:rsid w:val="000C7431"/>
    <w:rsid w:val="000D0D3C"/>
    <w:rsid w:val="000D17E4"/>
    <w:rsid w:val="000D18A2"/>
    <w:rsid w:val="000D3021"/>
    <w:rsid w:val="000D3F85"/>
    <w:rsid w:val="000D6C9F"/>
    <w:rsid w:val="000E0A5E"/>
    <w:rsid w:val="000E1593"/>
    <w:rsid w:val="000E2A17"/>
    <w:rsid w:val="000E5CAE"/>
    <w:rsid w:val="000E624D"/>
    <w:rsid w:val="000F0991"/>
    <w:rsid w:val="000F21D4"/>
    <w:rsid w:val="000F3856"/>
    <w:rsid w:val="000F764C"/>
    <w:rsid w:val="00103999"/>
    <w:rsid w:val="00103DAC"/>
    <w:rsid w:val="00104DAD"/>
    <w:rsid w:val="00106AEC"/>
    <w:rsid w:val="00111F02"/>
    <w:rsid w:val="00113465"/>
    <w:rsid w:val="00113AE0"/>
    <w:rsid w:val="00120095"/>
    <w:rsid w:val="001208E7"/>
    <w:rsid w:val="001217E2"/>
    <w:rsid w:val="001217FD"/>
    <w:rsid w:val="00121D47"/>
    <w:rsid w:val="00122DD1"/>
    <w:rsid w:val="00125060"/>
    <w:rsid w:val="0012556A"/>
    <w:rsid w:val="00126183"/>
    <w:rsid w:val="0012636E"/>
    <w:rsid w:val="0012663D"/>
    <w:rsid w:val="001270D6"/>
    <w:rsid w:val="00127384"/>
    <w:rsid w:val="001275E7"/>
    <w:rsid w:val="00130E70"/>
    <w:rsid w:val="00132365"/>
    <w:rsid w:val="00134BAC"/>
    <w:rsid w:val="00135C01"/>
    <w:rsid w:val="00136E66"/>
    <w:rsid w:val="00137C51"/>
    <w:rsid w:val="00145394"/>
    <w:rsid w:val="00150873"/>
    <w:rsid w:val="001514F8"/>
    <w:rsid w:val="0015159F"/>
    <w:rsid w:val="00151EAB"/>
    <w:rsid w:val="001531E7"/>
    <w:rsid w:val="001537A7"/>
    <w:rsid w:val="001605C9"/>
    <w:rsid w:val="00161B2B"/>
    <w:rsid w:val="001623E5"/>
    <w:rsid w:val="00163200"/>
    <w:rsid w:val="00163B56"/>
    <w:rsid w:val="00167714"/>
    <w:rsid w:val="0017083D"/>
    <w:rsid w:val="00171821"/>
    <w:rsid w:val="00171AD5"/>
    <w:rsid w:val="00171E8F"/>
    <w:rsid w:val="001730E0"/>
    <w:rsid w:val="0017456B"/>
    <w:rsid w:val="001754ED"/>
    <w:rsid w:val="001766A1"/>
    <w:rsid w:val="001828D8"/>
    <w:rsid w:val="00185442"/>
    <w:rsid w:val="00187318"/>
    <w:rsid w:val="0019340F"/>
    <w:rsid w:val="00193DB9"/>
    <w:rsid w:val="0019461C"/>
    <w:rsid w:val="0019567C"/>
    <w:rsid w:val="00196FE2"/>
    <w:rsid w:val="00197F58"/>
    <w:rsid w:val="001A0171"/>
    <w:rsid w:val="001A2736"/>
    <w:rsid w:val="001A2BA5"/>
    <w:rsid w:val="001A3380"/>
    <w:rsid w:val="001A5738"/>
    <w:rsid w:val="001A60E4"/>
    <w:rsid w:val="001A772D"/>
    <w:rsid w:val="001B0DED"/>
    <w:rsid w:val="001B1EC0"/>
    <w:rsid w:val="001B2A2A"/>
    <w:rsid w:val="001B4F92"/>
    <w:rsid w:val="001B55B3"/>
    <w:rsid w:val="001B5856"/>
    <w:rsid w:val="001B5FB2"/>
    <w:rsid w:val="001B63DD"/>
    <w:rsid w:val="001B6438"/>
    <w:rsid w:val="001C40D8"/>
    <w:rsid w:val="001C4264"/>
    <w:rsid w:val="001C5B99"/>
    <w:rsid w:val="001C5E1D"/>
    <w:rsid w:val="001C672F"/>
    <w:rsid w:val="001D038E"/>
    <w:rsid w:val="001D2405"/>
    <w:rsid w:val="001D4FF2"/>
    <w:rsid w:val="001D5C22"/>
    <w:rsid w:val="001D6F9E"/>
    <w:rsid w:val="001D7A1B"/>
    <w:rsid w:val="001E1AE7"/>
    <w:rsid w:val="001E3CC3"/>
    <w:rsid w:val="001E7889"/>
    <w:rsid w:val="001E7DCC"/>
    <w:rsid w:val="001F013B"/>
    <w:rsid w:val="001F3911"/>
    <w:rsid w:val="001F59D4"/>
    <w:rsid w:val="001F7374"/>
    <w:rsid w:val="001F77F6"/>
    <w:rsid w:val="001F7C79"/>
    <w:rsid w:val="00200982"/>
    <w:rsid w:val="00207BED"/>
    <w:rsid w:val="00207EC8"/>
    <w:rsid w:val="00211174"/>
    <w:rsid w:val="002118F3"/>
    <w:rsid w:val="002140FC"/>
    <w:rsid w:val="0021413E"/>
    <w:rsid w:val="0021558D"/>
    <w:rsid w:val="00215D55"/>
    <w:rsid w:val="00222057"/>
    <w:rsid w:val="0023499C"/>
    <w:rsid w:val="002366E4"/>
    <w:rsid w:val="00237198"/>
    <w:rsid w:val="002417EF"/>
    <w:rsid w:val="002446C4"/>
    <w:rsid w:val="00244FE0"/>
    <w:rsid w:val="00245265"/>
    <w:rsid w:val="00245C97"/>
    <w:rsid w:val="00247D67"/>
    <w:rsid w:val="00251782"/>
    <w:rsid w:val="00252148"/>
    <w:rsid w:val="002567BC"/>
    <w:rsid w:val="0026030A"/>
    <w:rsid w:val="00260397"/>
    <w:rsid w:val="00261BA9"/>
    <w:rsid w:val="0026420E"/>
    <w:rsid w:val="00265339"/>
    <w:rsid w:val="0026652F"/>
    <w:rsid w:val="0027168A"/>
    <w:rsid w:val="002718A5"/>
    <w:rsid w:val="00272512"/>
    <w:rsid w:val="00274126"/>
    <w:rsid w:val="00274E04"/>
    <w:rsid w:val="002767A3"/>
    <w:rsid w:val="00276F66"/>
    <w:rsid w:val="00277BA3"/>
    <w:rsid w:val="002801B4"/>
    <w:rsid w:val="00280451"/>
    <w:rsid w:val="00281129"/>
    <w:rsid w:val="00281259"/>
    <w:rsid w:val="00281CE2"/>
    <w:rsid w:val="00281FF9"/>
    <w:rsid w:val="00293E90"/>
    <w:rsid w:val="00296FA3"/>
    <w:rsid w:val="002A1728"/>
    <w:rsid w:val="002A24BD"/>
    <w:rsid w:val="002A6483"/>
    <w:rsid w:val="002A7826"/>
    <w:rsid w:val="002B0920"/>
    <w:rsid w:val="002B429F"/>
    <w:rsid w:val="002C0ADC"/>
    <w:rsid w:val="002C21D2"/>
    <w:rsid w:val="002C30D3"/>
    <w:rsid w:val="002C403A"/>
    <w:rsid w:val="002C58B8"/>
    <w:rsid w:val="002C7F9B"/>
    <w:rsid w:val="002D004C"/>
    <w:rsid w:val="002D0309"/>
    <w:rsid w:val="002D0E21"/>
    <w:rsid w:val="002D1707"/>
    <w:rsid w:val="002D18C5"/>
    <w:rsid w:val="002D374C"/>
    <w:rsid w:val="002D7ACE"/>
    <w:rsid w:val="002E225B"/>
    <w:rsid w:val="002E5AFB"/>
    <w:rsid w:val="002F1EFA"/>
    <w:rsid w:val="002F292E"/>
    <w:rsid w:val="002F2ADF"/>
    <w:rsid w:val="002F48F3"/>
    <w:rsid w:val="00301A71"/>
    <w:rsid w:val="00301D3A"/>
    <w:rsid w:val="003025AF"/>
    <w:rsid w:val="00302D3C"/>
    <w:rsid w:val="00302DEF"/>
    <w:rsid w:val="003053AC"/>
    <w:rsid w:val="003065DD"/>
    <w:rsid w:val="00310663"/>
    <w:rsid w:val="00310CBD"/>
    <w:rsid w:val="003134D9"/>
    <w:rsid w:val="0031654A"/>
    <w:rsid w:val="00317E1B"/>
    <w:rsid w:val="0032136A"/>
    <w:rsid w:val="00322B60"/>
    <w:rsid w:val="00326D69"/>
    <w:rsid w:val="00327B63"/>
    <w:rsid w:val="003336B2"/>
    <w:rsid w:val="003367F5"/>
    <w:rsid w:val="00336BC3"/>
    <w:rsid w:val="00336F1E"/>
    <w:rsid w:val="003403FD"/>
    <w:rsid w:val="003437B0"/>
    <w:rsid w:val="00343CDD"/>
    <w:rsid w:val="003444A4"/>
    <w:rsid w:val="00345569"/>
    <w:rsid w:val="003456BA"/>
    <w:rsid w:val="00351C15"/>
    <w:rsid w:val="003521C8"/>
    <w:rsid w:val="003532F3"/>
    <w:rsid w:val="00353C9D"/>
    <w:rsid w:val="00356B3F"/>
    <w:rsid w:val="003573DB"/>
    <w:rsid w:val="00360559"/>
    <w:rsid w:val="00360987"/>
    <w:rsid w:val="00364A72"/>
    <w:rsid w:val="003667B4"/>
    <w:rsid w:val="00370BF8"/>
    <w:rsid w:val="00372F65"/>
    <w:rsid w:val="003742A1"/>
    <w:rsid w:val="003753FF"/>
    <w:rsid w:val="003761F7"/>
    <w:rsid w:val="00381C48"/>
    <w:rsid w:val="00383369"/>
    <w:rsid w:val="00386C98"/>
    <w:rsid w:val="0038716A"/>
    <w:rsid w:val="0039416E"/>
    <w:rsid w:val="003A0471"/>
    <w:rsid w:val="003A11DE"/>
    <w:rsid w:val="003A2485"/>
    <w:rsid w:val="003A504A"/>
    <w:rsid w:val="003B0198"/>
    <w:rsid w:val="003B4F26"/>
    <w:rsid w:val="003B4F60"/>
    <w:rsid w:val="003B659B"/>
    <w:rsid w:val="003C1118"/>
    <w:rsid w:val="003C3084"/>
    <w:rsid w:val="003C3577"/>
    <w:rsid w:val="003C6711"/>
    <w:rsid w:val="003D3C72"/>
    <w:rsid w:val="003D5727"/>
    <w:rsid w:val="003D7C36"/>
    <w:rsid w:val="003D7DCC"/>
    <w:rsid w:val="003E2DAA"/>
    <w:rsid w:val="003E3D2C"/>
    <w:rsid w:val="003E57DE"/>
    <w:rsid w:val="003F0912"/>
    <w:rsid w:val="003F0FC3"/>
    <w:rsid w:val="003F3FBD"/>
    <w:rsid w:val="003F74E3"/>
    <w:rsid w:val="00401C2C"/>
    <w:rsid w:val="0040204B"/>
    <w:rsid w:val="00403105"/>
    <w:rsid w:val="00405151"/>
    <w:rsid w:val="0040544A"/>
    <w:rsid w:val="0040553A"/>
    <w:rsid w:val="004112F5"/>
    <w:rsid w:val="0041518A"/>
    <w:rsid w:val="004203E8"/>
    <w:rsid w:val="004205D1"/>
    <w:rsid w:val="00426E45"/>
    <w:rsid w:val="00431DB3"/>
    <w:rsid w:val="0043310D"/>
    <w:rsid w:val="00434911"/>
    <w:rsid w:val="00434C0C"/>
    <w:rsid w:val="0043728E"/>
    <w:rsid w:val="004405D5"/>
    <w:rsid w:val="00441073"/>
    <w:rsid w:val="004415F9"/>
    <w:rsid w:val="004431B1"/>
    <w:rsid w:val="00443D19"/>
    <w:rsid w:val="004459D2"/>
    <w:rsid w:val="00445BB7"/>
    <w:rsid w:val="00445D76"/>
    <w:rsid w:val="00447B6F"/>
    <w:rsid w:val="00451585"/>
    <w:rsid w:val="004523A4"/>
    <w:rsid w:val="004528C4"/>
    <w:rsid w:val="00453DC0"/>
    <w:rsid w:val="00455428"/>
    <w:rsid w:val="00456C63"/>
    <w:rsid w:val="00456C80"/>
    <w:rsid w:val="004572B8"/>
    <w:rsid w:val="00457A53"/>
    <w:rsid w:val="00460AB8"/>
    <w:rsid w:val="00461876"/>
    <w:rsid w:val="00461AA6"/>
    <w:rsid w:val="004652AC"/>
    <w:rsid w:val="00470338"/>
    <w:rsid w:val="00470B4F"/>
    <w:rsid w:val="00472A35"/>
    <w:rsid w:val="00480FCF"/>
    <w:rsid w:val="0048163E"/>
    <w:rsid w:val="00484120"/>
    <w:rsid w:val="00487E7D"/>
    <w:rsid w:val="00487EC4"/>
    <w:rsid w:val="00491F05"/>
    <w:rsid w:val="00492DA2"/>
    <w:rsid w:val="00493666"/>
    <w:rsid w:val="0049502E"/>
    <w:rsid w:val="00497F47"/>
    <w:rsid w:val="004A3908"/>
    <w:rsid w:val="004A4B15"/>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4CCD"/>
    <w:rsid w:val="004C6001"/>
    <w:rsid w:val="004C644B"/>
    <w:rsid w:val="004D01B3"/>
    <w:rsid w:val="004D1EC9"/>
    <w:rsid w:val="004D34AA"/>
    <w:rsid w:val="004D39C5"/>
    <w:rsid w:val="004D4D1C"/>
    <w:rsid w:val="004D4D32"/>
    <w:rsid w:val="004D4D8A"/>
    <w:rsid w:val="004E144C"/>
    <w:rsid w:val="004E2FD7"/>
    <w:rsid w:val="004E5143"/>
    <w:rsid w:val="004E54E8"/>
    <w:rsid w:val="004E6704"/>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4B6F"/>
    <w:rsid w:val="005160FC"/>
    <w:rsid w:val="005172A4"/>
    <w:rsid w:val="005207E9"/>
    <w:rsid w:val="00523A77"/>
    <w:rsid w:val="00531161"/>
    <w:rsid w:val="00532B61"/>
    <w:rsid w:val="00533CCD"/>
    <w:rsid w:val="00535F4E"/>
    <w:rsid w:val="005401FE"/>
    <w:rsid w:val="00540A91"/>
    <w:rsid w:val="005415AD"/>
    <w:rsid w:val="00542492"/>
    <w:rsid w:val="005424F9"/>
    <w:rsid w:val="005428CD"/>
    <w:rsid w:val="00544CE4"/>
    <w:rsid w:val="00545729"/>
    <w:rsid w:val="0054584B"/>
    <w:rsid w:val="00545CB4"/>
    <w:rsid w:val="0055201B"/>
    <w:rsid w:val="00552B60"/>
    <w:rsid w:val="005537B6"/>
    <w:rsid w:val="00554E89"/>
    <w:rsid w:val="005559F4"/>
    <w:rsid w:val="00557D9A"/>
    <w:rsid w:val="0056129E"/>
    <w:rsid w:val="0056134B"/>
    <w:rsid w:val="005623FF"/>
    <w:rsid w:val="00565E28"/>
    <w:rsid w:val="00566EB6"/>
    <w:rsid w:val="00567464"/>
    <w:rsid w:val="00571665"/>
    <w:rsid w:val="00571A94"/>
    <w:rsid w:val="00574AFF"/>
    <w:rsid w:val="00576D4A"/>
    <w:rsid w:val="005770BF"/>
    <w:rsid w:val="0058019C"/>
    <w:rsid w:val="00582ED4"/>
    <w:rsid w:val="005866B4"/>
    <w:rsid w:val="00587E39"/>
    <w:rsid w:val="00593AF7"/>
    <w:rsid w:val="005946B9"/>
    <w:rsid w:val="005948E8"/>
    <w:rsid w:val="00594C44"/>
    <w:rsid w:val="00596960"/>
    <w:rsid w:val="005A23CC"/>
    <w:rsid w:val="005A2642"/>
    <w:rsid w:val="005A5745"/>
    <w:rsid w:val="005A6986"/>
    <w:rsid w:val="005A7E55"/>
    <w:rsid w:val="005B091B"/>
    <w:rsid w:val="005B0A64"/>
    <w:rsid w:val="005B15CC"/>
    <w:rsid w:val="005B3823"/>
    <w:rsid w:val="005B3D95"/>
    <w:rsid w:val="005B7A51"/>
    <w:rsid w:val="005B7B2B"/>
    <w:rsid w:val="005C3340"/>
    <w:rsid w:val="005C33DB"/>
    <w:rsid w:val="005C44CB"/>
    <w:rsid w:val="005C5982"/>
    <w:rsid w:val="005C6417"/>
    <w:rsid w:val="005C6875"/>
    <w:rsid w:val="005D0532"/>
    <w:rsid w:val="005D3A52"/>
    <w:rsid w:val="005E0929"/>
    <w:rsid w:val="005E1D01"/>
    <w:rsid w:val="005E2537"/>
    <w:rsid w:val="005E57B7"/>
    <w:rsid w:val="005F7AF4"/>
    <w:rsid w:val="005F7DF4"/>
    <w:rsid w:val="0060129D"/>
    <w:rsid w:val="00603334"/>
    <w:rsid w:val="00604233"/>
    <w:rsid w:val="006059A8"/>
    <w:rsid w:val="0060609A"/>
    <w:rsid w:val="006104FE"/>
    <w:rsid w:val="00610888"/>
    <w:rsid w:val="006116A6"/>
    <w:rsid w:val="00612473"/>
    <w:rsid w:val="00612652"/>
    <w:rsid w:val="0061685B"/>
    <w:rsid w:val="00616D29"/>
    <w:rsid w:val="00616D2F"/>
    <w:rsid w:val="00622BA8"/>
    <w:rsid w:val="00626BB2"/>
    <w:rsid w:val="0062761A"/>
    <w:rsid w:val="00632978"/>
    <w:rsid w:val="006331D4"/>
    <w:rsid w:val="006333E4"/>
    <w:rsid w:val="0063541B"/>
    <w:rsid w:val="00636CB2"/>
    <w:rsid w:val="0063714D"/>
    <w:rsid w:val="00637267"/>
    <w:rsid w:val="006375D5"/>
    <w:rsid w:val="00640FEB"/>
    <w:rsid w:val="0064170A"/>
    <w:rsid w:val="006417CE"/>
    <w:rsid w:val="006422C6"/>
    <w:rsid w:val="00643FCB"/>
    <w:rsid w:val="0064428D"/>
    <w:rsid w:val="0064568C"/>
    <w:rsid w:val="00646957"/>
    <w:rsid w:val="006501BE"/>
    <w:rsid w:val="006505C6"/>
    <w:rsid w:val="0065393B"/>
    <w:rsid w:val="006545DD"/>
    <w:rsid w:val="00654DC5"/>
    <w:rsid w:val="00655941"/>
    <w:rsid w:val="00657EAA"/>
    <w:rsid w:val="006608AE"/>
    <w:rsid w:val="00662263"/>
    <w:rsid w:val="006628BD"/>
    <w:rsid w:val="006648F1"/>
    <w:rsid w:val="00665366"/>
    <w:rsid w:val="0066651C"/>
    <w:rsid w:val="00667345"/>
    <w:rsid w:val="0066764F"/>
    <w:rsid w:val="006702C9"/>
    <w:rsid w:val="006714A9"/>
    <w:rsid w:val="00671DFD"/>
    <w:rsid w:val="00672B90"/>
    <w:rsid w:val="006747FE"/>
    <w:rsid w:val="0068607D"/>
    <w:rsid w:val="006860F1"/>
    <w:rsid w:val="00691F58"/>
    <w:rsid w:val="00692275"/>
    <w:rsid w:val="00693CC5"/>
    <w:rsid w:val="0069548A"/>
    <w:rsid w:val="00695E08"/>
    <w:rsid w:val="00696D38"/>
    <w:rsid w:val="0069798D"/>
    <w:rsid w:val="006A1876"/>
    <w:rsid w:val="006A1E4D"/>
    <w:rsid w:val="006A2265"/>
    <w:rsid w:val="006A30FD"/>
    <w:rsid w:val="006A333F"/>
    <w:rsid w:val="006A46CD"/>
    <w:rsid w:val="006A4B35"/>
    <w:rsid w:val="006A4D2B"/>
    <w:rsid w:val="006A5C89"/>
    <w:rsid w:val="006A64C5"/>
    <w:rsid w:val="006A7027"/>
    <w:rsid w:val="006B1AE9"/>
    <w:rsid w:val="006B1AEB"/>
    <w:rsid w:val="006B1CBA"/>
    <w:rsid w:val="006B514F"/>
    <w:rsid w:val="006B6387"/>
    <w:rsid w:val="006B7377"/>
    <w:rsid w:val="006C0196"/>
    <w:rsid w:val="006C0815"/>
    <w:rsid w:val="006C2547"/>
    <w:rsid w:val="006C5BBE"/>
    <w:rsid w:val="006C74DF"/>
    <w:rsid w:val="006D5F32"/>
    <w:rsid w:val="006D6A6A"/>
    <w:rsid w:val="006D6F63"/>
    <w:rsid w:val="006D75E8"/>
    <w:rsid w:val="006E0712"/>
    <w:rsid w:val="006E08E3"/>
    <w:rsid w:val="006E191F"/>
    <w:rsid w:val="006E23C6"/>
    <w:rsid w:val="006E2DE3"/>
    <w:rsid w:val="006E3487"/>
    <w:rsid w:val="006E5C2B"/>
    <w:rsid w:val="006F2221"/>
    <w:rsid w:val="006F26D3"/>
    <w:rsid w:val="006F27D4"/>
    <w:rsid w:val="00702153"/>
    <w:rsid w:val="007039D9"/>
    <w:rsid w:val="00704288"/>
    <w:rsid w:val="00705139"/>
    <w:rsid w:val="00710022"/>
    <w:rsid w:val="007122C9"/>
    <w:rsid w:val="0071236E"/>
    <w:rsid w:val="00714300"/>
    <w:rsid w:val="0071501B"/>
    <w:rsid w:val="007170D3"/>
    <w:rsid w:val="00717B54"/>
    <w:rsid w:val="00717E2E"/>
    <w:rsid w:val="00720AE7"/>
    <w:rsid w:val="0072184D"/>
    <w:rsid w:val="00727AC1"/>
    <w:rsid w:val="007318C0"/>
    <w:rsid w:val="00735194"/>
    <w:rsid w:val="00735EB8"/>
    <w:rsid w:val="00736FBA"/>
    <w:rsid w:val="00740C71"/>
    <w:rsid w:val="00741E8F"/>
    <w:rsid w:val="00743E4F"/>
    <w:rsid w:val="0074488D"/>
    <w:rsid w:val="0074570E"/>
    <w:rsid w:val="0074602B"/>
    <w:rsid w:val="00746385"/>
    <w:rsid w:val="00746F88"/>
    <w:rsid w:val="00753C18"/>
    <w:rsid w:val="00756D28"/>
    <w:rsid w:val="00756F51"/>
    <w:rsid w:val="007613E7"/>
    <w:rsid w:val="0076578C"/>
    <w:rsid w:val="0076606E"/>
    <w:rsid w:val="007665E0"/>
    <w:rsid w:val="00767F5D"/>
    <w:rsid w:val="00771AA7"/>
    <w:rsid w:val="00772771"/>
    <w:rsid w:val="00773DEE"/>
    <w:rsid w:val="00774248"/>
    <w:rsid w:val="00774BCF"/>
    <w:rsid w:val="00775B87"/>
    <w:rsid w:val="007766CF"/>
    <w:rsid w:val="00777022"/>
    <w:rsid w:val="0078296B"/>
    <w:rsid w:val="0078393C"/>
    <w:rsid w:val="00783EB8"/>
    <w:rsid w:val="00785A4C"/>
    <w:rsid w:val="007879CC"/>
    <w:rsid w:val="00790109"/>
    <w:rsid w:val="007908C5"/>
    <w:rsid w:val="007908C9"/>
    <w:rsid w:val="00792D73"/>
    <w:rsid w:val="00793530"/>
    <w:rsid w:val="007944BC"/>
    <w:rsid w:val="007A009C"/>
    <w:rsid w:val="007A061F"/>
    <w:rsid w:val="007A1BEB"/>
    <w:rsid w:val="007A1C9E"/>
    <w:rsid w:val="007A2591"/>
    <w:rsid w:val="007A315F"/>
    <w:rsid w:val="007A32A1"/>
    <w:rsid w:val="007A4B52"/>
    <w:rsid w:val="007A5D36"/>
    <w:rsid w:val="007A68A1"/>
    <w:rsid w:val="007A77F8"/>
    <w:rsid w:val="007B067B"/>
    <w:rsid w:val="007B1E9D"/>
    <w:rsid w:val="007B33BA"/>
    <w:rsid w:val="007B3B7B"/>
    <w:rsid w:val="007B538B"/>
    <w:rsid w:val="007B66E2"/>
    <w:rsid w:val="007C0B67"/>
    <w:rsid w:val="007C1719"/>
    <w:rsid w:val="007C1AE7"/>
    <w:rsid w:val="007C1BB5"/>
    <w:rsid w:val="007C4901"/>
    <w:rsid w:val="007C6C91"/>
    <w:rsid w:val="007C7B9D"/>
    <w:rsid w:val="007C7E27"/>
    <w:rsid w:val="007D16B8"/>
    <w:rsid w:val="007D4CC8"/>
    <w:rsid w:val="007D5DEF"/>
    <w:rsid w:val="007D608B"/>
    <w:rsid w:val="007D63F6"/>
    <w:rsid w:val="007E015B"/>
    <w:rsid w:val="007E0E9D"/>
    <w:rsid w:val="007E1925"/>
    <w:rsid w:val="007E24B6"/>
    <w:rsid w:val="007E4A9C"/>
    <w:rsid w:val="007E52CD"/>
    <w:rsid w:val="007E56E3"/>
    <w:rsid w:val="007E63FD"/>
    <w:rsid w:val="007F2DE0"/>
    <w:rsid w:val="007F4E7A"/>
    <w:rsid w:val="00802234"/>
    <w:rsid w:val="0080352B"/>
    <w:rsid w:val="008052C7"/>
    <w:rsid w:val="008101F0"/>
    <w:rsid w:val="00810E6A"/>
    <w:rsid w:val="00812754"/>
    <w:rsid w:val="008138D1"/>
    <w:rsid w:val="00814BC9"/>
    <w:rsid w:val="0081707B"/>
    <w:rsid w:val="00820BAE"/>
    <w:rsid w:val="008227D4"/>
    <w:rsid w:val="00824D07"/>
    <w:rsid w:val="008264FA"/>
    <w:rsid w:val="00826E14"/>
    <w:rsid w:val="008303C1"/>
    <w:rsid w:val="008303F2"/>
    <w:rsid w:val="00832250"/>
    <w:rsid w:val="00832E35"/>
    <w:rsid w:val="00833ECB"/>
    <w:rsid w:val="00834584"/>
    <w:rsid w:val="00834A8D"/>
    <w:rsid w:val="00835D01"/>
    <w:rsid w:val="00836216"/>
    <w:rsid w:val="008375E6"/>
    <w:rsid w:val="00840080"/>
    <w:rsid w:val="00840BDC"/>
    <w:rsid w:val="00841C1A"/>
    <w:rsid w:val="008423F4"/>
    <w:rsid w:val="00850760"/>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67840"/>
    <w:rsid w:val="00874291"/>
    <w:rsid w:val="00874C05"/>
    <w:rsid w:val="00876875"/>
    <w:rsid w:val="00876AD1"/>
    <w:rsid w:val="00877DE4"/>
    <w:rsid w:val="00880915"/>
    <w:rsid w:val="008822D6"/>
    <w:rsid w:val="00882492"/>
    <w:rsid w:val="00882A26"/>
    <w:rsid w:val="00883444"/>
    <w:rsid w:val="0088458A"/>
    <w:rsid w:val="00884979"/>
    <w:rsid w:val="00886F38"/>
    <w:rsid w:val="0088720C"/>
    <w:rsid w:val="00890F30"/>
    <w:rsid w:val="008912FE"/>
    <w:rsid w:val="008914EF"/>
    <w:rsid w:val="008952EF"/>
    <w:rsid w:val="0089739D"/>
    <w:rsid w:val="00897497"/>
    <w:rsid w:val="0089767D"/>
    <w:rsid w:val="008A2443"/>
    <w:rsid w:val="008A32D2"/>
    <w:rsid w:val="008A7DB4"/>
    <w:rsid w:val="008B0D8F"/>
    <w:rsid w:val="008B11E4"/>
    <w:rsid w:val="008B18F2"/>
    <w:rsid w:val="008B1C8C"/>
    <w:rsid w:val="008B2703"/>
    <w:rsid w:val="008B4FD7"/>
    <w:rsid w:val="008B6761"/>
    <w:rsid w:val="008B6A77"/>
    <w:rsid w:val="008C3905"/>
    <w:rsid w:val="008D1CCE"/>
    <w:rsid w:val="008D28EA"/>
    <w:rsid w:val="008D3059"/>
    <w:rsid w:val="008D3281"/>
    <w:rsid w:val="008D3323"/>
    <w:rsid w:val="008D4538"/>
    <w:rsid w:val="008D6210"/>
    <w:rsid w:val="008E1EBD"/>
    <w:rsid w:val="008E6279"/>
    <w:rsid w:val="008E77D0"/>
    <w:rsid w:val="008F05C4"/>
    <w:rsid w:val="008F13EC"/>
    <w:rsid w:val="008F56F4"/>
    <w:rsid w:val="008F5831"/>
    <w:rsid w:val="008F7808"/>
    <w:rsid w:val="008F78DC"/>
    <w:rsid w:val="009010D2"/>
    <w:rsid w:val="0090203A"/>
    <w:rsid w:val="00902659"/>
    <w:rsid w:val="00905305"/>
    <w:rsid w:val="009107B6"/>
    <w:rsid w:val="00912373"/>
    <w:rsid w:val="00916AA4"/>
    <w:rsid w:val="00916BAD"/>
    <w:rsid w:val="00921CCF"/>
    <w:rsid w:val="0092200D"/>
    <w:rsid w:val="009235EF"/>
    <w:rsid w:val="00923CA6"/>
    <w:rsid w:val="00923CC1"/>
    <w:rsid w:val="00924089"/>
    <w:rsid w:val="009249BD"/>
    <w:rsid w:val="00924C5F"/>
    <w:rsid w:val="00927BF6"/>
    <w:rsid w:val="009311E3"/>
    <w:rsid w:val="0093282D"/>
    <w:rsid w:val="0093361E"/>
    <w:rsid w:val="0093372D"/>
    <w:rsid w:val="00934D3C"/>
    <w:rsid w:val="00940C92"/>
    <w:rsid w:val="009441B9"/>
    <w:rsid w:val="00944218"/>
    <w:rsid w:val="00947F30"/>
    <w:rsid w:val="009518F7"/>
    <w:rsid w:val="00951DFC"/>
    <w:rsid w:val="00952FAD"/>
    <w:rsid w:val="00953837"/>
    <w:rsid w:val="00953E57"/>
    <w:rsid w:val="00955677"/>
    <w:rsid w:val="009561D1"/>
    <w:rsid w:val="00957A90"/>
    <w:rsid w:val="0096083B"/>
    <w:rsid w:val="00962372"/>
    <w:rsid w:val="00964685"/>
    <w:rsid w:val="00966FE0"/>
    <w:rsid w:val="0096714F"/>
    <w:rsid w:val="00970429"/>
    <w:rsid w:val="00970D6B"/>
    <w:rsid w:val="009762A1"/>
    <w:rsid w:val="00976CF0"/>
    <w:rsid w:val="009774D0"/>
    <w:rsid w:val="00977753"/>
    <w:rsid w:val="009819B7"/>
    <w:rsid w:val="00981F3D"/>
    <w:rsid w:val="00983D15"/>
    <w:rsid w:val="00985CFE"/>
    <w:rsid w:val="00991452"/>
    <w:rsid w:val="0099331F"/>
    <w:rsid w:val="00995B6D"/>
    <w:rsid w:val="00997D9E"/>
    <w:rsid w:val="009A466E"/>
    <w:rsid w:val="009A54BB"/>
    <w:rsid w:val="009A7891"/>
    <w:rsid w:val="009B0CD4"/>
    <w:rsid w:val="009B2B83"/>
    <w:rsid w:val="009B4C71"/>
    <w:rsid w:val="009C094B"/>
    <w:rsid w:val="009C0C6D"/>
    <w:rsid w:val="009C385D"/>
    <w:rsid w:val="009C3F77"/>
    <w:rsid w:val="009C52DA"/>
    <w:rsid w:val="009C6CCE"/>
    <w:rsid w:val="009D1AE9"/>
    <w:rsid w:val="009D3283"/>
    <w:rsid w:val="009D3634"/>
    <w:rsid w:val="009D5A61"/>
    <w:rsid w:val="009E22EE"/>
    <w:rsid w:val="009E2F5F"/>
    <w:rsid w:val="009F111A"/>
    <w:rsid w:val="009F1C3B"/>
    <w:rsid w:val="009F396B"/>
    <w:rsid w:val="009F4086"/>
    <w:rsid w:val="009F4F86"/>
    <w:rsid w:val="009F524B"/>
    <w:rsid w:val="009F5E7B"/>
    <w:rsid w:val="00A0060F"/>
    <w:rsid w:val="00A03B0E"/>
    <w:rsid w:val="00A04187"/>
    <w:rsid w:val="00A04CDF"/>
    <w:rsid w:val="00A0796F"/>
    <w:rsid w:val="00A10851"/>
    <w:rsid w:val="00A10C55"/>
    <w:rsid w:val="00A11502"/>
    <w:rsid w:val="00A11F26"/>
    <w:rsid w:val="00A13212"/>
    <w:rsid w:val="00A13884"/>
    <w:rsid w:val="00A166FF"/>
    <w:rsid w:val="00A2058A"/>
    <w:rsid w:val="00A25492"/>
    <w:rsid w:val="00A268B1"/>
    <w:rsid w:val="00A278B5"/>
    <w:rsid w:val="00A30BF5"/>
    <w:rsid w:val="00A323BF"/>
    <w:rsid w:val="00A326D1"/>
    <w:rsid w:val="00A33D37"/>
    <w:rsid w:val="00A369C3"/>
    <w:rsid w:val="00A36CF4"/>
    <w:rsid w:val="00A376FC"/>
    <w:rsid w:val="00A4056F"/>
    <w:rsid w:val="00A42142"/>
    <w:rsid w:val="00A43E3D"/>
    <w:rsid w:val="00A46563"/>
    <w:rsid w:val="00A506AA"/>
    <w:rsid w:val="00A53835"/>
    <w:rsid w:val="00A564A7"/>
    <w:rsid w:val="00A62CEC"/>
    <w:rsid w:val="00A62E89"/>
    <w:rsid w:val="00A63027"/>
    <w:rsid w:val="00A6463C"/>
    <w:rsid w:val="00A64D8D"/>
    <w:rsid w:val="00A73092"/>
    <w:rsid w:val="00A7334C"/>
    <w:rsid w:val="00A73C9E"/>
    <w:rsid w:val="00A753EA"/>
    <w:rsid w:val="00A75493"/>
    <w:rsid w:val="00A761CF"/>
    <w:rsid w:val="00A8069C"/>
    <w:rsid w:val="00A8138B"/>
    <w:rsid w:val="00A816AC"/>
    <w:rsid w:val="00A83589"/>
    <w:rsid w:val="00A8659F"/>
    <w:rsid w:val="00A91F46"/>
    <w:rsid w:val="00A94294"/>
    <w:rsid w:val="00A95CC8"/>
    <w:rsid w:val="00A95E91"/>
    <w:rsid w:val="00A97440"/>
    <w:rsid w:val="00AA1622"/>
    <w:rsid w:val="00AA321A"/>
    <w:rsid w:val="00AA7049"/>
    <w:rsid w:val="00AA778F"/>
    <w:rsid w:val="00AA7A8D"/>
    <w:rsid w:val="00AB0507"/>
    <w:rsid w:val="00AB0729"/>
    <w:rsid w:val="00AB21DE"/>
    <w:rsid w:val="00AB2331"/>
    <w:rsid w:val="00AB2EB2"/>
    <w:rsid w:val="00AB4466"/>
    <w:rsid w:val="00AC1C2D"/>
    <w:rsid w:val="00AC601E"/>
    <w:rsid w:val="00AC7448"/>
    <w:rsid w:val="00AD1349"/>
    <w:rsid w:val="00AD2DC0"/>
    <w:rsid w:val="00AD3EFC"/>
    <w:rsid w:val="00AD4DA4"/>
    <w:rsid w:val="00AD7546"/>
    <w:rsid w:val="00AE02B9"/>
    <w:rsid w:val="00AE24A6"/>
    <w:rsid w:val="00AE3A9B"/>
    <w:rsid w:val="00AE466D"/>
    <w:rsid w:val="00AE4F32"/>
    <w:rsid w:val="00AE6859"/>
    <w:rsid w:val="00AE75D5"/>
    <w:rsid w:val="00AE76CB"/>
    <w:rsid w:val="00AF24BE"/>
    <w:rsid w:val="00AF2E24"/>
    <w:rsid w:val="00AF49BE"/>
    <w:rsid w:val="00AF53F1"/>
    <w:rsid w:val="00AF675C"/>
    <w:rsid w:val="00B003CF"/>
    <w:rsid w:val="00B03442"/>
    <w:rsid w:val="00B042CB"/>
    <w:rsid w:val="00B04D1D"/>
    <w:rsid w:val="00B04EBB"/>
    <w:rsid w:val="00B05CAC"/>
    <w:rsid w:val="00B0759E"/>
    <w:rsid w:val="00B11940"/>
    <w:rsid w:val="00B2146E"/>
    <w:rsid w:val="00B21FC8"/>
    <w:rsid w:val="00B2547C"/>
    <w:rsid w:val="00B30C5E"/>
    <w:rsid w:val="00B30CC2"/>
    <w:rsid w:val="00B31ABF"/>
    <w:rsid w:val="00B3271C"/>
    <w:rsid w:val="00B356F6"/>
    <w:rsid w:val="00B419BC"/>
    <w:rsid w:val="00B41CA8"/>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0D87"/>
    <w:rsid w:val="00B73665"/>
    <w:rsid w:val="00B73C34"/>
    <w:rsid w:val="00B73EF4"/>
    <w:rsid w:val="00B74CE5"/>
    <w:rsid w:val="00B756A9"/>
    <w:rsid w:val="00B76659"/>
    <w:rsid w:val="00B773F7"/>
    <w:rsid w:val="00B777AA"/>
    <w:rsid w:val="00B81824"/>
    <w:rsid w:val="00B828ED"/>
    <w:rsid w:val="00B84A76"/>
    <w:rsid w:val="00B86830"/>
    <w:rsid w:val="00B9041F"/>
    <w:rsid w:val="00B9178F"/>
    <w:rsid w:val="00B91FBC"/>
    <w:rsid w:val="00B9341A"/>
    <w:rsid w:val="00B97128"/>
    <w:rsid w:val="00BA35C0"/>
    <w:rsid w:val="00BA7DA2"/>
    <w:rsid w:val="00BB1641"/>
    <w:rsid w:val="00BB2A36"/>
    <w:rsid w:val="00BB3EC8"/>
    <w:rsid w:val="00BB552E"/>
    <w:rsid w:val="00BB7650"/>
    <w:rsid w:val="00BC1E7F"/>
    <w:rsid w:val="00BC253D"/>
    <w:rsid w:val="00BC38F7"/>
    <w:rsid w:val="00BC5BEE"/>
    <w:rsid w:val="00BC5E7A"/>
    <w:rsid w:val="00BC6A23"/>
    <w:rsid w:val="00BC7A92"/>
    <w:rsid w:val="00BD15C1"/>
    <w:rsid w:val="00BD345F"/>
    <w:rsid w:val="00BD42C5"/>
    <w:rsid w:val="00BD4329"/>
    <w:rsid w:val="00BD6678"/>
    <w:rsid w:val="00BD71A1"/>
    <w:rsid w:val="00BE0ED3"/>
    <w:rsid w:val="00BE0F60"/>
    <w:rsid w:val="00BE109F"/>
    <w:rsid w:val="00BE1D4A"/>
    <w:rsid w:val="00BE2D70"/>
    <w:rsid w:val="00BE4682"/>
    <w:rsid w:val="00BE4AA1"/>
    <w:rsid w:val="00BE530B"/>
    <w:rsid w:val="00BE57BB"/>
    <w:rsid w:val="00BE5EF2"/>
    <w:rsid w:val="00BF1156"/>
    <w:rsid w:val="00BF1DD0"/>
    <w:rsid w:val="00BF39A8"/>
    <w:rsid w:val="00BF6213"/>
    <w:rsid w:val="00BF6D6F"/>
    <w:rsid w:val="00BF7077"/>
    <w:rsid w:val="00BF79E2"/>
    <w:rsid w:val="00C03B8E"/>
    <w:rsid w:val="00C041A3"/>
    <w:rsid w:val="00C05032"/>
    <w:rsid w:val="00C05D9C"/>
    <w:rsid w:val="00C078EA"/>
    <w:rsid w:val="00C10481"/>
    <w:rsid w:val="00C1217A"/>
    <w:rsid w:val="00C12544"/>
    <w:rsid w:val="00C14CA4"/>
    <w:rsid w:val="00C14CE3"/>
    <w:rsid w:val="00C14EDF"/>
    <w:rsid w:val="00C155FA"/>
    <w:rsid w:val="00C16499"/>
    <w:rsid w:val="00C169E4"/>
    <w:rsid w:val="00C1798D"/>
    <w:rsid w:val="00C2109A"/>
    <w:rsid w:val="00C216CB"/>
    <w:rsid w:val="00C22682"/>
    <w:rsid w:val="00C22CAE"/>
    <w:rsid w:val="00C23144"/>
    <w:rsid w:val="00C24A8E"/>
    <w:rsid w:val="00C24D98"/>
    <w:rsid w:val="00C24F4F"/>
    <w:rsid w:val="00C26EDD"/>
    <w:rsid w:val="00C30B67"/>
    <w:rsid w:val="00C33115"/>
    <w:rsid w:val="00C41CCA"/>
    <w:rsid w:val="00C4427A"/>
    <w:rsid w:val="00C47BB2"/>
    <w:rsid w:val="00C513C2"/>
    <w:rsid w:val="00C51C1A"/>
    <w:rsid w:val="00C52CDF"/>
    <w:rsid w:val="00C54340"/>
    <w:rsid w:val="00C609FE"/>
    <w:rsid w:val="00C61DE3"/>
    <w:rsid w:val="00C647A6"/>
    <w:rsid w:val="00C64AAC"/>
    <w:rsid w:val="00C64C9B"/>
    <w:rsid w:val="00C668A5"/>
    <w:rsid w:val="00C676B2"/>
    <w:rsid w:val="00C6785C"/>
    <w:rsid w:val="00C70BD6"/>
    <w:rsid w:val="00C72A64"/>
    <w:rsid w:val="00C73ADC"/>
    <w:rsid w:val="00C7435F"/>
    <w:rsid w:val="00C74D4D"/>
    <w:rsid w:val="00C7662C"/>
    <w:rsid w:val="00C81175"/>
    <w:rsid w:val="00C90987"/>
    <w:rsid w:val="00C9163B"/>
    <w:rsid w:val="00C92155"/>
    <w:rsid w:val="00C92313"/>
    <w:rsid w:val="00C923D4"/>
    <w:rsid w:val="00C9358A"/>
    <w:rsid w:val="00C94D36"/>
    <w:rsid w:val="00C965A4"/>
    <w:rsid w:val="00C967DE"/>
    <w:rsid w:val="00CA24DD"/>
    <w:rsid w:val="00CA2853"/>
    <w:rsid w:val="00CA4583"/>
    <w:rsid w:val="00CA6773"/>
    <w:rsid w:val="00CB04D9"/>
    <w:rsid w:val="00CB0C3A"/>
    <w:rsid w:val="00CB1342"/>
    <w:rsid w:val="00CB1EDF"/>
    <w:rsid w:val="00CB2FCD"/>
    <w:rsid w:val="00CB529E"/>
    <w:rsid w:val="00CB6F86"/>
    <w:rsid w:val="00CB7C02"/>
    <w:rsid w:val="00CC01BC"/>
    <w:rsid w:val="00CC283B"/>
    <w:rsid w:val="00CC3862"/>
    <w:rsid w:val="00CC5390"/>
    <w:rsid w:val="00CC6FDD"/>
    <w:rsid w:val="00CC73A0"/>
    <w:rsid w:val="00CC7F94"/>
    <w:rsid w:val="00CD034D"/>
    <w:rsid w:val="00CD0D19"/>
    <w:rsid w:val="00CD56D3"/>
    <w:rsid w:val="00CD6D13"/>
    <w:rsid w:val="00CE0303"/>
    <w:rsid w:val="00CE20A7"/>
    <w:rsid w:val="00CE2AD3"/>
    <w:rsid w:val="00CE3002"/>
    <w:rsid w:val="00CE4EF2"/>
    <w:rsid w:val="00CE644F"/>
    <w:rsid w:val="00CE71EC"/>
    <w:rsid w:val="00CE79B2"/>
    <w:rsid w:val="00CF1822"/>
    <w:rsid w:val="00CF6428"/>
    <w:rsid w:val="00CF6E51"/>
    <w:rsid w:val="00CF7985"/>
    <w:rsid w:val="00D02EBC"/>
    <w:rsid w:val="00D0323E"/>
    <w:rsid w:val="00D0588B"/>
    <w:rsid w:val="00D06041"/>
    <w:rsid w:val="00D07AC9"/>
    <w:rsid w:val="00D1125C"/>
    <w:rsid w:val="00D128D1"/>
    <w:rsid w:val="00D13843"/>
    <w:rsid w:val="00D13CE6"/>
    <w:rsid w:val="00D15B26"/>
    <w:rsid w:val="00D15F20"/>
    <w:rsid w:val="00D2295D"/>
    <w:rsid w:val="00D23195"/>
    <w:rsid w:val="00D31906"/>
    <w:rsid w:val="00D328E5"/>
    <w:rsid w:val="00D33692"/>
    <w:rsid w:val="00D3584B"/>
    <w:rsid w:val="00D377AC"/>
    <w:rsid w:val="00D40603"/>
    <w:rsid w:val="00D4079C"/>
    <w:rsid w:val="00D418F0"/>
    <w:rsid w:val="00D449CF"/>
    <w:rsid w:val="00D46488"/>
    <w:rsid w:val="00D466ED"/>
    <w:rsid w:val="00D47370"/>
    <w:rsid w:val="00D50777"/>
    <w:rsid w:val="00D560F9"/>
    <w:rsid w:val="00D5651E"/>
    <w:rsid w:val="00D57128"/>
    <w:rsid w:val="00D611C0"/>
    <w:rsid w:val="00D61427"/>
    <w:rsid w:val="00D61F75"/>
    <w:rsid w:val="00D632FE"/>
    <w:rsid w:val="00D65181"/>
    <w:rsid w:val="00D72AD7"/>
    <w:rsid w:val="00D747CD"/>
    <w:rsid w:val="00D74943"/>
    <w:rsid w:val="00D80B77"/>
    <w:rsid w:val="00D81165"/>
    <w:rsid w:val="00D820CD"/>
    <w:rsid w:val="00D85024"/>
    <w:rsid w:val="00D870AE"/>
    <w:rsid w:val="00D876D2"/>
    <w:rsid w:val="00D90774"/>
    <w:rsid w:val="00D91242"/>
    <w:rsid w:val="00D9136A"/>
    <w:rsid w:val="00D91CD3"/>
    <w:rsid w:val="00D93A19"/>
    <w:rsid w:val="00D951B6"/>
    <w:rsid w:val="00D95B0C"/>
    <w:rsid w:val="00D96114"/>
    <w:rsid w:val="00D97344"/>
    <w:rsid w:val="00DA0352"/>
    <w:rsid w:val="00DA1129"/>
    <w:rsid w:val="00DA23F0"/>
    <w:rsid w:val="00DA2614"/>
    <w:rsid w:val="00DA3153"/>
    <w:rsid w:val="00DA7FA9"/>
    <w:rsid w:val="00DB4233"/>
    <w:rsid w:val="00DB4F7A"/>
    <w:rsid w:val="00DB7E51"/>
    <w:rsid w:val="00DB7E65"/>
    <w:rsid w:val="00DC00C7"/>
    <w:rsid w:val="00DC0E05"/>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3D95"/>
    <w:rsid w:val="00DE4C7C"/>
    <w:rsid w:val="00DF2903"/>
    <w:rsid w:val="00DF4638"/>
    <w:rsid w:val="00DF553B"/>
    <w:rsid w:val="00DF5BDA"/>
    <w:rsid w:val="00DF6CA7"/>
    <w:rsid w:val="00DF70EB"/>
    <w:rsid w:val="00DF7833"/>
    <w:rsid w:val="00E005ED"/>
    <w:rsid w:val="00E022A6"/>
    <w:rsid w:val="00E02886"/>
    <w:rsid w:val="00E02B15"/>
    <w:rsid w:val="00E03C26"/>
    <w:rsid w:val="00E0457B"/>
    <w:rsid w:val="00E05439"/>
    <w:rsid w:val="00E071C0"/>
    <w:rsid w:val="00E1199D"/>
    <w:rsid w:val="00E12419"/>
    <w:rsid w:val="00E146A8"/>
    <w:rsid w:val="00E17DAA"/>
    <w:rsid w:val="00E217A3"/>
    <w:rsid w:val="00E21CE0"/>
    <w:rsid w:val="00E22D44"/>
    <w:rsid w:val="00E25467"/>
    <w:rsid w:val="00E255EA"/>
    <w:rsid w:val="00E25A9C"/>
    <w:rsid w:val="00E261B9"/>
    <w:rsid w:val="00E312DB"/>
    <w:rsid w:val="00E31D87"/>
    <w:rsid w:val="00E32D59"/>
    <w:rsid w:val="00E3565D"/>
    <w:rsid w:val="00E35B25"/>
    <w:rsid w:val="00E35BA2"/>
    <w:rsid w:val="00E40C2C"/>
    <w:rsid w:val="00E413C8"/>
    <w:rsid w:val="00E42CDF"/>
    <w:rsid w:val="00E46C64"/>
    <w:rsid w:val="00E53F99"/>
    <w:rsid w:val="00E546A4"/>
    <w:rsid w:val="00E55AF0"/>
    <w:rsid w:val="00E56259"/>
    <w:rsid w:val="00E56349"/>
    <w:rsid w:val="00E5719C"/>
    <w:rsid w:val="00E577DE"/>
    <w:rsid w:val="00E62487"/>
    <w:rsid w:val="00E6285D"/>
    <w:rsid w:val="00E62DFF"/>
    <w:rsid w:val="00E63612"/>
    <w:rsid w:val="00E65DC5"/>
    <w:rsid w:val="00E70AEE"/>
    <w:rsid w:val="00E71183"/>
    <w:rsid w:val="00E7255A"/>
    <w:rsid w:val="00E762D0"/>
    <w:rsid w:val="00E81349"/>
    <w:rsid w:val="00E8317B"/>
    <w:rsid w:val="00E842B9"/>
    <w:rsid w:val="00E84BEE"/>
    <w:rsid w:val="00E84C2D"/>
    <w:rsid w:val="00E84FF3"/>
    <w:rsid w:val="00E8765E"/>
    <w:rsid w:val="00E9075C"/>
    <w:rsid w:val="00E91CBC"/>
    <w:rsid w:val="00E92252"/>
    <w:rsid w:val="00E944A1"/>
    <w:rsid w:val="00E95BD5"/>
    <w:rsid w:val="00E95EF3"/>
    <w:rsid w:val="00E9787B"/>
    <w:rsid w:val="00EA3214"/>
    <w:rsid w:val="00EA3A0D"/>
    <w:rsid w:val="00EA691A"/>
    <w:rsid w:val="00EB0736"/>
    <w:rsid w:val="00EB0B3D"/>
    <w:rsid w:val="00EB0FB9"/>
    <w:rsid w:val="00EB1BA0"/>
    <w:rsid w:val="00EB32C1"/>
    <w:rsid w:val="00EB344B"/>
    <w:rsid w:val="00EB44F4"/>
    <w:rsid w:val="00EB6D04"/>
    <w:rsid w:val="00EB7C7A"/>
    <w:rsid w:val="00EC34BC"/>
    <w:rsid w:val="00EC450B"/>
    <w:rsid w:val="00EC4CC7"/>
    <w:rsid w:val="00EC7219"/>
    <w:rsid w:val="00EC7AD7"/>
    <w:rsid w:val="00ED03E7"/>
    <w:rsid w:val="00ED246D"/>
    <w:rsid w:val="00ED27CC"/>
    <w:rsid w:val="00ED607C"/>
    <w:rsid w:val="00ED7637"/>
    <w:rsid w:val="00ED7F0F"/>
    <w:rsid w:val="00EE1941"/>
    <w:rsid w:val="00EE233B"/>
    <w:rsid w:val="00EE28B1"/>
    <w:rsid w:val="00EE2AC2"/>
    <w:rsid w:val="00EE37D7"/>
    <w:rsid w:val="00EE709B"/>
    <w:rsid w:val="00EF1554"/>
    <w:rsid w:val="00EF1D98"/>
    <w:rsid w:val="00EF1E11"/>
    <w:rsid w:val="00EF255F"/>
    <w:rsid w:val="00EF2B1E"/>
    <w:rsid w:val="00EF3A6D"/>
    <w:rsid w:val="00EF5088"/>
    <w:rsid w:val="00EF54D8"/>
    <w:rsid w:val="00EF57AC"/>
    <w:rsid w:val="00EF5BCF"/>
    <w:rsid w:val="00EF7A5E"/>
    <w:rsid w:val="00EF7B2A"/>
    <w:rsid w:val="00F0681B"/>
    <w:rsid w:val="00F06869"/>
    <w:rsid w:val="00F11B8B"/>
    <w:rsid w:val="00F13CEA"/>
    <w:rsid w:val="00F155C9"/>
    <w:rsid w:val="00F17485"/>
    <w:rsid w:val="00F1790C"/>
    <w:rsid w:val="00F17A6A"/>
    <w:rsid w:val="00F20AE5"/>
    <w:rsid w:val="00F20D1C"/>
    <w:rsid w:val="00F2110A"/>
    <w:rsid w:val="00F22D09"/>
    <w:rsid w:val="00F230DD"/>
    <w:rsid w:val="00F23629"/>
    <w:rsid w:val="00F243C1"/>
    <w:rsid w:val="00F24947"/>
    <w:rsid w:val="00F27564"/>
    <w:rsid w:val="00F319BF"/>
    <w:rsid w:val="00F322F0"/>
    <w:rsid w:val="00F3257F"/>
    <w:rsid w:val="00F32E57"/>
    <w:rsid w:val="00F42AEB"/>
    <w:rsid w:val="00F42FC4"/>
    <w:rsid w:val="00F43260"/>
    <w:rsid w:val="00F441BE"/>
    <w:rsid w:val="00F45BDC"/>
    <w:rsid w:val="00F47A31"/>
    <w:rsid w:val="00F540C7"/>
    <w:rsid w:val="00F614F4"/>
    <w:rsid w:val="00F64C59"/>
    <w:rsid w:val="00F71C7C"/>
    <w:rsid w:val="00F72F58"/>
    <w:rsid w:val="00F80474"/>
    <w:rsid w:val="00F8307D"/>
    <w:rsid w:val="00F84AEB"/>
    <w:rsid w:val="00F84BFF"/>
    <w:rsid w:val="00F84D57"/>
    <w:rsid w:val="00F86B82"/>
    <w:rsid w:val="00F8728D"/>
    <w:rsid w:val="00F9170F"/>
    <w:rsid w:val="00F931DE"/>
    <w:rsid w:val="00F9507F"/>
    <w:rsid w:val="00FA17B2"/>
    <w:rsid w:val="00FA34CC"/>
    <w:rsid w:val="00FA5CF6"/>
    <w:rsid w:val="00FA686F"/>
    <w:rsid w:val="00FB0EA1"/>
    <w:rsid w:val="00FB2211"/>
    <w:rsid w:val="00FB3FB5"/>
    <w:rsid w:val="00FB5A5C"/>
    <w:rsid w:val="00FB61EF"/>
    <w:rsid w:val="00FB6FA8"/>
    <w:rsid w:val="00FC255F"/>
    <w:rsid w:val="00FC2678"/>
    <w:rsid w:val="00FC3776"/>
    <w:rsid w:val="00FC4374"/>
    <w:rsid w:val="00FC501F"/>
    <w:rsid w:val="00FC6EE1"/>
    <w:rsid w:val="00FC7688"/>
    <w:rsid w:val="00FD18B2"/>
    <w:rsid w:val="00FD3AF2"/>
    <w:rsid w:val="00FD452B"/>
    <w:rsid w:val="00FD606C"/>
    <w:rsid w:val="00FD7D0C"/>
    <w:rsid w:val="00FE2A3B"/>
    <w:rsid w:val="00FE2BB4"/>
    <w:rsid w:val="00FE2F7F"/>
    <w:rsid w:val="00FE3CC6"/>
    <w:rsid w:val="00FE5691"/>
    <w:rsid w:val="00FF2A83"/>
    <w:rsid w:val="00FF5DD5"/>
    <w:rsid w:val="00FF688C"/>
    <w:rsid w:val="00FF7819"/>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33CC3"/>
  <w15:docId w15:val="{62907CA7-06CD-4ADF-82E8-2142BB1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41A"/>
    <w:rPr>
      <w:rFonts w:eastAsiaTheme="minorEastAsia"/>
      <w:lang w:eastAsia="en-AU"/>
    </w:rPr>
  </w:style>
  <w:style w:type="paragraph" w:styleId="Heading1">
    <w:name w:val="heading 1"/>
    <w:basedOn w:val="Normal"/>
    <w:next w:val="Normal"/>
    <w:link w:val="Heading1Char"/>
    <w:uiPriority w:val="9"/>
    <w:qFormat/>
    <w:rsid w:val="00E6285D"/>
    <w:pPr>
      <w:outlineLvl w:val="0"/>
    </w:pPr>
    <w:rPr>
      <w:rFonts w:cstheme="minorHAnsi"/>
      <w:sz w:val="32"/>
      <w:szCs w:val="32"/>
    </w:rPr>
  </w:style>
  <w:style w:type="paragraph" w:styleId="Heading2">
    <w:name w:val="heading 2"/>
    <w:basedOn w:val="Normal"/>
    <w:next w:val="Normal"/>
    <w:link w:val="Heading2Char"/>
    <w:unhideWhenUsed/>
    <w:qFormat/>
    <w:rsid w:val="004C4CCD"/>
    <w:pPr>
      <w:outlineLvl w:val="1"/>
    </w:pPr>
    <w:rPr>
      <w:rFonts w:cstheme="minorHAnsi"/>
      <w:sz w:val="28"/>
      <w:szCs w:val="28"/>
    </w:rPr>
  </w:style>
  <w:style w:type="paragraph" w:styleId="Heading3">
    <w:name w:val="heading 3"/>
    <w:basedOn w:val="Normal"/>
    <w:next w:val="Normal"/>
    <w:link w:val="Heading3Char"/>
    <w:unhideWhenUsed/>
    <w:qFormat/>
    <w:rsid w:val="004C4CCD"/>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semiHidden/>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semiHidden/>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E6285D"/>
    <w:rPr>
      <w:rFonts w:eastAsiaTheme="minorEastAsia" w:cstheme="minorHAnsi"/>
      <w:sz w:val="32"/>
      <w:szCs w:val="32"/>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rsid w:val="004C4CCD"/>
    <w:rPr>
      <w:rFonts w:eastAsiaTheme="minorEastAsia" w:cstheme="minorHAnsi"/>
      <w:sz w:val="28"/>
      <w:szCs w:val="28"/>
      <w:lang w:eastAsia="en-AU"/>
    </w:rPr>
  </w:style>
  <w:style w:type="character" w:customStyle="1" w:styleId="Heading3Char">
    <w:name w:val="Heading 3 Char"/>
    <w:basedOn w:val="DefaultParagraphFont"/>
    <w:link w:val="Heading3"/>
    <w:rsid w:val="004C4CCD"/>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767F5D"/>
    <w:pPr>
      <w:pBdr>
        <w:top w:val="single" w:sz="36" w:space="10" w:color="43C7F4" w:themeColor="accent1"/>
        <w:bottom w:val="single" w:sz="36" w:space="10" w:color="43C7F4" w:themeColor="accent1"/>
      </w:pBdr>
      <w:ind w:left="0" w:right="-46"/>
      <w:jc w:val="left"/>
    </w:pPr>
    <w:rPr>
      <w:rFonts w:ascii="Gotham" w:hAnsi="Gotham"/>
      <w:b/>
      <w:color w:val="auto"/>
      <w:sz w:val="16"/>
      <w:lang w:val="en-US"/>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numbering" w:customStyle="1" w:styleId="NoList1">
    <w:name w:val="No List1"/>
    <w:next w:val="NoList"/>
    <w:uiPriority w:val="99"/>
    <w:semiHidden/>
    <w:unhideWhenUsed/>
    <w:rsid w:val="00B41CA8"/>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5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semiHidden/>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6A30FD"/>
    <w:pPr>
      <w:numPr>
        <w:numId w:val="7"/>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6"/>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B41CA8"/>
    <w:pPr>
      <w:numPr>
        <w:numId w:val="7"/>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6505C6"/>
    <w:pPr>
      <w:tabs>
        <w:tab w:val="right" w:pos="9026"/>
      </w:tabs>
    </w:pPr>
    <w:rPr>
      <w:rFonts w:ascii="Gotham Black" w:hAnsi="Gotham Black"/>
      <w:color w:val="43C7F4" w:themeColor="accent1"/>
      <w:sz w:val="36"/>
      <w:szCs w:val="36"/>
    </w:rPr>
  </w:style>
  <w:style w:type="character" w:customStyle="1" w:styleId="DocLabelChar">
    <w:name w:val="Doc Label Char"/>
    <w:basedOn w:val="DefaultParagraphFont"/>
    <w:link w:val="DocLabel"/>
    <w:rsid w:val="006505C6"/>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7B1E9D"/>
    <w:pPr>
      <w:tabs>
        <w:tab w:val="left" w:pos="3855"/>
        <w:tab w:val="center" w:pos="4513"/>
        <w:tab w:val="right" w:pos="9026"/>
      </w:tabs>
      <w:spacing w:after="0"/>
      <w:jc w:val="right"/>
    </w:pPr>
    <w:rPr>
      <w:rFonts w:ascii="Gotham" w:hAnsi="Gotham"/>
      <w:b/>
      <w:bCs/>
      <w:spacing w:val="8"/>
      <w:sz w:val="20"/>
      <w:szCs w:val="20"/>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7B1E9D"/>
    <w:rPr>
      <w:rFonts w:ascii="Gotham" w:eastAsiaTheme="minorEastAsia" w:hAnsi="Gotham"/>
      <w:b/>
      <w:bCs/>
      <w:spacing w:val="8"/>
      <w:sz w:val="20"/>
      <w:szCs w:val="20"/>
      <w:lang w:eastAsia="en-AU"/>
    </w:rPr>
  </w:style>
  <w:style w:type="paragraph" w:customStyle="1" w:styleId="DocDate">
    <w:name w:val="Doc Date"/>
    <w:basedOn w:val="Normal"/>
    <w:link w:val="DocDateChar"/>
    <w:qFormat/>
    <w:rsid w:val="00962372"/>
    <w:pPr>
      <w:tabs>
        <w:tab w:val="right" w:pos="9026"/>
      </w:tabs>
    </w:pPr>
    <w:rPr>
      <w:rFonts w:ascii="Gotham" w:hAnsi="Gotham"/>
      <w:b/>
      <w:bCs/>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962372"/>
    <w:rPr>
      <w:rFonts w:ascii="Gotham" w:eastAsiaTheme="minorEastAsia" w:hAnsi="Gotham"/>
      <w:b/>
      <w:bCs/>
      <w:lang w:eastAsia="en-AU"/>
    </w:rPr>
  </w:style>
  <w:style w:type="character" w:customStyle="1" w:styleId="apple-converted-space">
    <w:name w:val="apple-converted-space"/>
    <w:basedOn w:val="DefaultParagraphFont"/>
    <w:rsid w:val="0092200D"/>
  </w:style>
  <w:style w:type="table" w:styleId="GridTable4-Accent1">
    <w:name w:val="Grid Table 4 Accent 1"/>
    <w:basedOn w:val="TableNormal"/>
    <w:uiPriority w:val="49"/>
    <w:rsid w:val="00C9163B"/>
    <w:pPr>
      <w:spacing w:after="0" w:line="240" w:lineRule="auto"/>
    </w:pPr>
    <w:tblPr>
      <w:tblStyleRowBandSize w:val="1"/>
      <w:tblStyleColBandSize w:val="1"/>
      <w:tblBorders>
        <w:top w:val="single" w:sz="4" w:space="0" w:color="8DDDF8" w:themeColor="accent1" w:themeTint="99"/>
        <w:left w:val="single" w:sz="4" w:space="0" w:color="8DDDF8" w:themeColor="accent1" w:themeTint="99"/>
        <w:bottom w:val="single" w:sz="4" w:space="0" w:color="8DDDF8" w:themeColor="accent1" w:themeTint="99"/>
        <w:right w:val="single" w:sz="4" w:space="0" w:color="8DDDF8" w:themeColor="accent1" w:themeTint="99"/>
        <w:insideH w:val="single" w:sz="4" w:space="0" w:color="8DDDF8" w:themeColor="accent1" w:themeTint="99"/>
        <w:insideV w:val="single" w:sz="4" w:space="0" w:color="8DDDF8" w:themeColor="accent1" w:themeTint="99"/>
      </w:tblBorders>
    </w:tblPr>
    <w:tblStylePr w:type="firstRow">
      <w:rPr>
        <w:b/>
        <w:bCs/>
        <w:color w:val="FFFFFF" w:themeColor="background1"/>
      </w:rPr>
      <w:tblPr/>
      <w:tcPr>
        <w:tcBorders>
          <w:top w:val="single" w:sz="4" w:space="0" w:color="43C7F4" w:themeColor="accent1"/>
          <w:left w:val="single" w:sz="4" w:space="0" w:color="43C7F4" w:themeColor="accent1"/>
          <w:bottom w:val="single" w:sz="4" w:space="0" w:color="43C7F4" w:themeColor="accent1"/>
          <w:right w:val="single" w:sz="4" w:space="0" w:color="43C7F4" w:themeColor="accent1"/>
          <w:insideH w:val="nil"/>
          <w:insideV w:val="nil"/>
        </w:tcBorders>
        <w:shd w:val="clear" w:color="auto" w:fill="43C7F4" w:themeFill="accent1"/>
      </w:tcPr>
    </w:tblStylePr>
    <w:tblStylePr w:type="lastRow">
      <w:rPr>
        <w:b/>
        <w:bCs/>
      </w:rPr>
      <w:tblPr/>
      <w:tcPr>
        <w:tcBorders>
          <w:top w:val="double" w:sz="4" w:space="0" w:color="43C7F4" w:themeColor="accent1"/>
        </w:tcBorders>
      </w:tcPr>
    </w:tblStylePr>
    <w:tblStylePr w:type="firstCol">
      <w:rPr>
        <w:b/>
        <w:bCs/>
      </w:rPr>
    </w:tblStylePr>
    <w:tblStylePr w:type="lastCol">
      <w:rPr>
        <w:b/>
        <w:bCs/>
      </w:rPr>
    </w:tblStylePr>
    <w:tblStylePr w:type="band1Vert">
      <w:tblPr/>
      <w:tcPr>
        <w:shd w:val="clear" w:color="auto" w:fill="D9F3FC" w:themeFill="accent1" w:themeFillTint="33"/>
      </w:tcPr>
    </w:tblStylePr>
    <w:tblStylePr w:type="band1Horz">
      <w:tblPr/>
      <w:tcPr>
        <w:shd w:val="clear" w:color="auto" w:fill="D9F3FC" w:themeFill="accent1" w:themeFillTint="33"/>
      </w:tcPr>
    </w:tblStylePr>
  </w:style>
  <w:style w:type="paragraph" w:styleId="TOC1">
    <w:name w:val="toc 1"/>
    <w:basedOn w:val="Normal"/>
    <w:next w:val="Normal"/>
    <w:autoRedefine/>
    <w:uiPriority w:val="39"/>
    <w:unhideWhenUsed/>
    <w:rsid w:val="0038716A"/>
    <w:pPr>
      <w:spacing w:after="100"/>
    </w:pPr>
  </w:style>
  <w:style w:type="paragraph" w:styleId="Header">
    <w:name w:val="header"/>
    <w:basedOn w:val="Normal"/>
    <w:link w:val="HeaderChar"/>
    <w:uiPriority w:val="99"/>
    <w:unhideWhenUsed/>
    <w:rsid w:val="0000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F94"/>
    <w:rPr>
      <w:rFonts w:eastAsiaTheme="minorEastAsia"/>
      <w:lang w:eastAsia="en-AU"/>
    </w:rPr>
  </w:style>
  <w:style w:type="paragraph" w:styleId="Footer">
    <w:name w:val="footer"/>
    <w:basedOn w:val="Normal"/>
    <w:link w:val="FooterChar"/>
    <w:uiPriority w:val="99"/>
    <w:unhideWhenUsed/>
    <w:rsid w:val="0000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F94"/>
    <w:rPr>
      <w:rFonts w:eastAsiaTheme="minorEastAsia"/>
      <w:lang w:eastAsia="en-AU"/>
    </w:rPr>
  </w:style>
  <w:style w:type="paragraph" w:styleId="TOCHeading">
    <w:name w:val="TOC Heading"/>
    <w:basedOn w:val="Heading1"/>
    <w:next w:val="Normal"/>
    <w:uiPriority w:val="39"/>
    <w:unhideWhenUsed/>
    <w:qFormat/>
    <w:rsid w:val="00ED7637"/>
    <w:pPr>
      <w:keepNext/>
      <w:keepLines/>
      <w:spacing w:before="240" w:after="0" w:line="259" w:lineRule="auto"/>
      <w:outlineLvl w:val="9"/>
    </w:pPr>
    <w:rPr>
      <w:rFonts w:asciiTheme="majorHAnsi" w:eastAsiaTheme="majorEastAsia" w:hAnsiTheme="majorHAnsi" w:cstheme="majorBidi"/>
      <w:color w:val="0DA6DB" w:themeColor="accent1" w:themeShade="BF"/>
      <w:lang w:val="en-US" w:eastAsia="en-US"/>
    </w:rPr>
  </w:style>
  <w:style w:type="paragraph" w:styleId="TOC3">
    <w:name w:val="toc 3"/>
    <w:basedOn w:val="Normal"/>
    <w:next w:val="Normal"/>
    <w:autoRedefine/>
    <w:uiPriority w:val="39"/>
    <w:unhideWhenUsed/>
    <w:rsid w:val="00ED7637"/>
    <w:pPr>
      <w:spacing w:after="100"/>
      <w:ind w:left="440"/>
    </w:pPr>
  </w:style>
  <w:style w:type="paragraph" w:styleId="TOC2">
    <w:name w:val="toc 2"/>
    <w:basedOn w:val="Normal"/>
    <w:next w:val="Normal"/>
    <w:autoRedefine/>
    <w:uiPriority w:val="39"/>
    <w:unhideWhenUsed/>
    <w:rsid w:val="00ED763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hyperlink" Target="https://accan.org.au/accans-work/our-focus" TargetMode="External"/><Relationship Id="rId39" Type="http://schemas.openxmlformats.org/officeDocument/2006/relationships/hyperlink" Target="https://accan.org.au/grants/grants-projects" TargetMode="External"/><Relationship Id="rId21" Type="http://schemas.openxmlformats.org/officeDocument/2006/relationships/hyperlink" Target="mailto:grants@accan.org.au" TargetMode="External"/><Relationship Id="rId34" Type="http://schemas.openxmlformats.org/officeDocument/2006/relationships/hyperlink" Target="https://accan.org.au/grants/grantspanel"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accan.org.au/about/strategic-pla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yperlink" Target="https://accan.org.au/" TargetMode="External"/><Relationship Id="rId32" Type="http://schemas.openxmlformats.org/officeDocument/2006/relationships/hyperlink" Target="https://accan.org.au/grants/grantspanel" TargetMode="External"/><Relationship Id="rId37" Type="http://schemas.openxmlformats.org/officeDocument/2006/relationships/hyperlink" Target="https://accan.org.au/grants/eligibility-how-to-apply"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hyperlink" Target="http://relayservice.gov.au/" TargetMode="External"/><Relationship Id="rId28" Type="http://schemas.openxmlformats.org/officeDocument/2006/relationships/hyperlink" Target="https://accan.org.au/about-us/reporting/strategic-plan" TargetMode="External"/><Relationship Id="rId36" Type="http://schemas.openxmlformats.org/officeDocument/2006/relationships/hyperlink" Target="https://accan.smartygrants.com.au/" TargetMode="Externa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hyperlink" Target="http://accan.org.au/about/board"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accan.org.au/grants" TargetMode="External"/><Relationship Id="rId27" Type="http://schemas.openxmlformats.org/officeDocument/2006/relationships/hyperlink" Target="https://accan.org.au/accans-work/submissions" TargetMode="External"/><Relationship Id="rId30" Type="http://schemas.openxmlformats.org/officeDocument/2006/relationships/hyperlink" Target="https://accan.org.au/grants/grantspanel" TargetMode="External"/><Relationship Id="rId35" Type="http://schemas.openxmlformats.org/officeDocument/2006/relationships/hyperlink" Target="https://accan.org.au/grant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https://accan.org.au/consumer-information/talking-telco-tip-sheets" TargetMode="External"/><Relationship Id="rId33" Type="http://schemas.openxmlformats.org/officeDocument/2006/relationships/hyperlink" Target="http://accan.org.au/about/strategic-plan" TargetMode="External"/><Relationship Id="rId38" Type="http://schemas.openxmlformats.org/officeDocument/2006/relationships/hyperlink" Target="http://accan.org.au/grants/if-you-are-successfu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Karliychuk.ACCAN\ACCAN\ACCAN%20-%20Business\Templates%202022\DocumentTemplate-Long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c42a1f1d-9fa4-4480-b350-f34517f3b65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DB21DEAB7E89C41B9C495762F16A77C" ma:contentTypeVersion="15" ma:contentTypeDescription="Create a new document." ma:contentTypeScope="" ma:versionID="8c8380a20484548d4426d668da6f2322">
  <xsd:schema xmlns:xsd="http://www.w3.org/2001/XMLSchema" xmlns:xs="http://www.w3.org/2001/XMLSchema" xmlns:p="http://schemas.microsoft.com/office/2006/metadata/properties" xmlns:ns2="c42a1f1d-9fa4-4480-b350-f34517f3b65c" xmlns:ns3="2afa1a33-c191-48ee-b288-192490d33fec" targetNamespace="http://schemas.microsoft.com/office/2006/metadata/properties" ma:root="true" ma:fieldsID="b307f437d79007c2540368950c5ba8d9" ns2:_="" ns3:_="">
    <xsd:import namespace="c42a1f1d-9fa4-4480-b350-f34517f3b65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f1d-9fa4-4480-b350-f34517f3b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80EADF-B74E-4262-8D85-D9588AD9FF44}">
  <ds:schemaRefs>
    <ds:schemaRef ds:uri="http://schemas.openxmlformats.org/officeDocument/2006/bibliography"/>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c42a1f1d-9fa4-4480-b350-f34517f3b65c"/>
  </ds:schemaRefs>
</ds:datastoreItem>
</file>

<file path=customXml/itemProps4.xml><?xml version="1.0" encoding="utf-8"?>
<ds:datastoreItem xmlns:ds="http://schemas.openxmlformats.org/officeDocument/2006/customXml" ds:itemID="{918135E2-9003-4A4C-A4DD-C8195AE5B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1f1d-9fa4-4480-b350-f34517f3b65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DocumentTemplate-LongSubmission</Template>
  <TotalTime>277</TotalTime>
  <Pages>12</Pages>
  <Words>3588</Words>
  <Characters>20454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23995</CharactersWithSpaces>
  <SharedDoc>false</SharedDoc>
  <HLinks>
    <vt:vector size="270" baseType="variant">
      <vt:variant>
        <vt:i4>2621473</vt:i4>
      </vt:variant>
      <vt:variant>
        <vt:i4>213</vt:i4>
      </vt:variant>
      <vt:variant>
        <vt:i4>0</vt:i4>
      </vt:variant>
      <vt:variant>
        <vt:i4>5</vt:i4>
      </vt:variant>
      <vt:variant>
        <vt:lpwstr>https://accan.org.au/grants/grants-projects</vt:lpwstr>
      </vt:variant>
      <vt:variant>
        <vt:lpwstr/>
      </vt:variant>
      <vt:variant>
        <vt:i4>5636176</vt:i4>
      </vt:variant>
      <vt:variant>
        <vt:i4>210</vt:i4>
      </vt:variant>
      <vt:variant>
        <vt:i4>0</vt:i4>
      </vt:variant>
      <vt:variant>
        <vt:i4>5</vt:i4>
      </vt:variant>
      <vt:variant>
        <vt:lpwstr>http://accan.org.au/grants/if-you-are-successful</vt:lpwstr>
      </vt:variant>
      <vt:variant>
        <vt:lpwstr>Contract</vt:lpwstr>
      </vt:variant>
      <vt:variant>
        <vt:i4>2687009</vt:i4>
      </vt:variant>
      <vt:variant>
        <vt:i4>207</vt:i4>
      </vt:variant>
      <vt:variant>
        <vt:i4>0</vt:i4>
      </vt:variant>
      <vt:variant>
        <vt:i4>5</vt:i4>
      </vt:variant>
      <vt:variant>
        <vt:lpwstr>https://accan.org.au/grants/eligibility-how-to-apply</vt:lpwstr>
      </vt:variant>
      <vt:variant>
        <vt:lpwstr>stepbystep</vt:lpwstr>
      </vt:variant>
      <vt:variant>
        <vt:i4>7602210</vt:i4>
      </vt:variant>
      <vt:variant>
        <vt:i4>204</vt:i4>
      </vt:variant>
      <vt:variant>
        <vt:i4>0</vt:i4>
      </vt:variant>
      <vt:variant>
        <vt:i4>5</vt:i4>
      </vt:variant>
      <vt:variant>
        <vt:lpwstr>https://accan.smartygrants.com.au/</vt:lpwstr>
      </vt:variant>
      <vt:variant>
        <vt:lpwstr/>
      </vt:variant>
      <vt:variant>
        <vt:i4>6684790</vt:i4>
      </vt:variant>
      <vt:variant>
        <vt:i4>201</vt:i4>
      </vt:variant>
      <vt:variant>
        <vt:i4>0</vt:i4>
      </vt:variant>
      <vt:variant>
        <vt:i4>5</vt:i4>
      </vt:variant>
      <vt:variant>
        <vt:lpwstr>https://accan.org.au/grants</vt:lpwstr>
      </vt:variant>
      <vt:variant>
        <vt:lpwstr/>
      </vt:variant>
      <vt:variant>
        <vt:i4>2228329</vt:i4>
      </vt:variant>
      <vt:variant>
        <vt:i4>198</vt:i4>
      </vt:variant>
      <vt:variant>
        <vt:i4>0</vt:i4>
      </vt:variant>
      <vt:variant>
        <vt:i4>5</vt:i4>
      </vt:variant>
      <vt:variant>
        <vt:lpwstr>https://accan.org.au/grants/grantspanel</vt:lpwstr>
      </vt:variant>
      <vt:variant>
        <vt:lpwstr/>
      </vt:variant>
      <vt:variant>
        <vt:i4>458869</vt:i4>
      </vt:variant>
      <vt:variant>
        <vt:i4>192</vt:i4>
      </vt:variant>
      <vt:variant>
        <vt:i4>0</vt:i4>
      </vt:variant>
      <vt:variant>
        <vt:i4>5</vt:i4>
      </vt:variant>
      <vt:variant>
        <vt:lpwstr/>
      </vt:variant>
      <vt:variant>
        <vt:lpwstr>_Assessment_Criteria_(overleaf)</vt:lpwstr>
      </vt:variant>
      <vt:variant>
        <vt:i4>7929959</vt:i4>
      </vt:variant>
      <vt:variant>
        <vt:i4>183</vt:i4>
      </vt:variant>
      <vt:variant>
        <vt:i4>0</vt:i4>
      </vt:variant>
      <vt:variant>
        <vt:i4>5</vt:i4>
      </vt:variant>
      <vt:variant>
        <vt:lpwstr/>
      </vt:variant>
      <vt:variant>
        <vt:lpwstr>_Project_Types</vt:lpwstr>
      </vt:variant>
      <vt:variant>
        <vt:i4>983062</vt:i4>
      </vt:variant>
      <vt:variant>
        <vt:i4>177</vt:i4>
      </vt:variant>
      <vt:variant>
        <vt:i4>0</vt:i4>
      </vt:variant>
      <vt:variant>
        <vt:i4>5</vt:i4>
      </vt:variant>
      <vt:variant>
        <vt:lpwstr>http://accan.org.au/about/strategic-plan</vt:lpwstr>
      </vt:variant>
      <vt:variant>
        <vt:lpwstr/>
      </vt:variant>
      <vt:variant>
        <vt:i4>458869</vt:i4>
      </vt:variant>
      <vt:variant>
        <vt:i4>174</vt:i4>
      </vt:variant>
      <vt:variant>
        <vt:i4>0</vt:i4>
      </vt:variant>
      <vt:variant>
        <vt:i4>5</vt:i4>
      </vt:variant>
      <vt:variant>
        <vt:lpwstr/>
      </vt:variant>
      <vt:variant>
        <vt:lpwstr>_Assessment_Criteria_(overleaf)</vt:lpwstr>
      </vt:variant>
      <vt:variant>
        <vt:i4>2228329</vt:i4>
      </vt:variant>
      <vt:variant>
        <vt:i4>171</vt:i4>
      </vt:variant>
      <vt:variant>
        <vt:i4>0</vt:i4>
      </vt:variant>
      <vt:variant>
        <vt:i4>5</vt:i4>
      </vt:variant>
      <vt:variant>
        <vt:lpwstr>https://accan.org.au/grants/grantspanel</vt:lpwstr>
      </vt:variant>
      <vt:variant>
        <vt:lpwstr/>
      </vt:variant>
      <vt:variant>
        <vt:i4>2359413</vt:i4>
      </vt:variant>
      <vt:variant>
        <vt:i4>168</vt:i4>
      </vt:variant>
      <vt:variant>
        <vt:i4>0</vt:i4>
      </vt:variant>
      <vt:variant>
        <vt:i4>5</vt:i4>
      </vt:variant>
      <vt:variant>
        <vt:lpwstr>http://accan.org.au/about/board</vt:lpwstr>
      </vt:variant>
      <vt:variant>
        <vt:lpwstr/>
      </vt:variant>
      <vt:variant>
        <vt:i4>2228329</vt:i4>
      </vt:variant>
      <vt:variant>
        <vt:i4>165</vt:i4>
      </vt:variant>
      <vt:variant>
        <vt:i4>0</vt:i4>
      </vt:variant>
      <vt:variant>
        <vt:i4>5</vt:i4>
      </vt:variant>
      <vt:variant>
        <vt:lpwstr>https://accan.org.au/grants/grantspanel</vt:lpwstr>
      </vt:variant>
      <vt:variant>
        <vt:lpwstr/>
      </vt:variant>
      <vt:variant>
        <vt:i4>983062</vt:i4>
      </vt:variant>
      <vt:variant>
        <vt:i4>159</vt:i4>
      </vt:variant>
      <vt:variant>
        <vt:i4>0</vt:i4>
      </vt:variant>
      <vt:variant>
        <vt:i4>5</vt:i4>
      </vt:variant>
      <vt:variant>
        <vt:lpwstr>http://accan.org.au/about/strategic-plan</vt:lpwstr>
      </vt:variant>
      <vt:variant>
        <vt:lpwstr/>
      </vt:variant>
      <vt:variant>
        <vt:i4>6619213</vt:i4>
      </vt:variant>
      <vt:variant>
        <vt:i4>156</vt:i4>
      </vt:variant>
      <vt:variant>
        <vt:i4>0</vt:i4>
      </vt:variant>
      <vt:variant>
        <vt:i4>5</vt:i4>
      </vt:variant>
      <vt:variant>
        <vt:lpwstr/>
      </vt:variant>
      <vt:variant>
        <vt:lpwstr>_Contact_the_ACCAN</vt:lpwstr>
      </vt:variant>
      <vt:variant>
        <vt:i4>6619213</vt:i4>
      </vt:variant>
      <vt:variant>
        <vt:i4>153</vt:i4>
      </vt:variant>
      <vt:variant>
        <vt:i4>0</vt:i4>
      </vt:variant>
      <vt:variant>
        <vt:i4>5</vt:i4>
      </vt:variant>
      <vt:variant>
        <vt:lpwstr/>
      </vt:variant>
      <vt:variant>
        <vt:lpwstr>_Contact_the_ACCAN</vt:lpwstr>
      </vt:variant>
      <vt:variant>
        <vt:i4>3997757</vt:i4>
      </vt:variant>
      <vt:variant>
        <vt:i4>150</vt:i4>
      </vt:variant>
      <vt:variant>
        <vt:i4>0</vt:i4>
      </vt:variant>
      <vt:variant>
        <vt:i4>5</vt:i4>
      </vt:variant>
      <vt:variant>
        <vt:lpwstr>https://accan.org.au/about-us/reporting/strategic-plan</vt:lpwstr>
      </vt:variant>
      <vt:variant>
        <vt:lpwstr/>
      </vt:variant>
      <vt:variant>
        <vt:i4>4587613</vt:i4>
      </vt:variant>
      <vt:variant>
        <vt:i4>147</vt:i4>
      </vt:variant>
      <vt:variant>
        <vt:i4>0</vt:i4>
      </vt:variant>
      <vt:variant>
        <vt:i4>5</vt:i4>
      </vt:variant>
      <vt:variant>
        <vt:lpwstr>https://accan.org.au/accans-work/submissions</vt:lpwstr>
      </vt:variant>
      <vt:variant>
        <vt:lpwstr/>
      </vt:variant>
      <vt:variant>
        <vt:i4>3801203</vt:i4>
      </vt:variant>
      <vt:variant>
        <vt:i4>144</vt:i4>
      </vt:variant>
      <vt:variant>
        <vt:i4>0</vt:i4>
      </vt:variant>
      <vt:variant>
        <vt:i4>5</vt:i4>
      </vt:variant>
      <vt:variant>
        <vt:lpwstr>https://accan.org.au/accans-work/our-focus</vt:lpwstr>
      </vt:variant>
      <vt:variant>
        <vt:lpwstr/>
      </vt:variant>
      <vt:variant>
        <vt:i4>2359413</vt:i4>
      </vt:variant>
      <vt:variant>
        <vt:i4>141</vt:i4>
      </vt:variant>
      <vt:variant>
        <vt:i4>0</vt:i4>
      </vt:variant>
      <vt:variant>
        <vt:i4>5</vt:i4>
      </vt:variant>
      <vt:variant>
        <vt:lpwstr>https://accan.org.au/consumer-information/talking-telco-tip-sheets</vt:lpwstr>
      </vt:variant>
      <vt:variant>
        <vt:lpwstr/>
      </vt:variant>
      <vt:variant>
        <vt:i4>1310789</vt:i4>
      </vt:variant>
      <vt:variant>
        <vt:i4>138</vt:i4>
      </vt:variant>
      <vt:variant>
        <vt:i4>0</vt:i4>
      </vt:variant>
      <vt:variant>
        <vt:i4>5</vt:i4>
      </vt:variant>
      <vt:variant>
        <vt:lpwstr>https://accan.org.au/</vt:lpwstr>
      </vt:variant>
      <vt:variant>
        <vt:lpwstr/>
      </vt:variant>
      <vt:variant>
        <vt:i4>1769523</vt:i4>
      </vt:variant>
      <vt:variant>
        <vt:i4>131</vt:i4>
      </vt:variant>
      <vt:variant>
        <vt:i4>0</vt:i4>
      </vt:variant>
      <vt:variant>
        <vt:i4>5</vt:i4>
      </vt:variant>
      <vt:variant>
        <vt:lpwstr/>
      </vt:variant>
      <vt:variant>
        <vt:lpwstr>_Toc122598936</vt:lpwstr>
      </vt:variant>
      <vt:variant>
        <vt:i4>1769523</vt:i4>
      </vt:variant>
      <vt:variant>
        <vt:i4>125</vt:i4>
      </vt:variant>
      <vt:variant>
        <vt:i4>0</vt:i4>
      </vt:variant>
      <vt:variant>
        <vt:i4>5</vt:i4>
      </vt:variant>
      <vt:variant>
        <vt:lpwstr/>
      </vt:variant>
      <vt:variant>
        <vt:lpwstr>_Toc122598935</vt:lpwstr>
      </vt:variant>
      <vt:variant>
        <vt:i4>1769523</vt:i4>
      </vt:variant>
      <vt:variant>
        <vt:i4>119</vt:i4>
      </vt:variant>
      <vt:variant>
        <vt:i4>0</vt:i4>
      </vt:variant>
      <vt:variant>
        <vt:i4>5</vt:i4>
      </vt:variant>
      <vt:variant>
        <vt:lpwstr/>
      </vt:variant>
      <vt:variant>
        <vt:lpwstr>_Toc122598934</vt:lpwstr>
      </vt:variant>
      <vt:variant>
        <vt:i4>1769523</vt:i4>
      </vt:variant>
      <vt:variant>
        <vt:i4>113</vt:i4>
      </vt:variant>
      <vt:variant>
        <vt:i4>0</vt:i4>
      </vt:variant>
      <vt:variant>
        <vt:i4>5</vt:i4>
      </vt:variant>
      <vt:variant>
        <vt:lpwstr/>
      </vt:variant>
      <vt:variant>
        <vt:lpwstr>_Toc122598933</vt:lpwstr>
      </vt:variant>
      <vt:variant>
        <vt:i4>1769523</vt:i4>
      </vt:variant>
      <vt:variant>
        <vt:i4>107</vt:i4>
      </vt:variant>
      <vt:variant>
        <vt:i4>0</vt:i4>
      </vt:variant>
      <vt:variant>
        <vt:i4>5</vt:i4>
      </vt:variant>
      <vt:variant>
        <vt:lpwstr/>
      </vt:variant>
      <vt:variant>
        <vt:lpwstr>_Toc122598932</vt:lpwstr>
      </vt:variant>
      <vt:variant>
        <vt:i4>1769523</vt:i4>
      </vt:variant>
      <vt:variant>
        <vt:i4>101</vt:i4>
      </vt:variant>
      <vt:variant>
        <vt:i4>0</vt:i4>
      </vt:variant>
      <vt:variant>
        <vt:i4>5</vt:i4>
      </vt:variant>
      <vt:variant>
        <vt:lpwstr/>
      </vt:variant>
      <vt:variant>
        <vt:lpwstr>_Toc122598931</vt:lpwstr>
      </vt:variant>
      <vt:variant>
        <vt:i4>1769523</vt:i4>
      </vt:variant>
      <vt:variant>
        <vt:i4>95</vt:i4>
      </vt:variant>
      <vt:variant>
        <vt:i4>0</vt:i4>
      </vt:variant>
      <vt:variant>
        <vt:i4>5</vt:i4>
      </vt:variant>
      <vt:variant>
        <vt:lpwstr/>
      </vt:variant>
      <vt:variant>
        <vt:lpwstr>_Toc122598930</vt:lpwstr>
      </vt:variant>
      <vt:variant>
        <vt:i4>1703987</vt:i4>
      </vt:variant>
      <vt:variant>
        <vt:i4>89</vt:i4>
      </vt:variant>
      <vt:variant>
        <vt:i4>0</vt:i4>
      </vt:variant>
      <vt:variant>
        <vt:i4>5</vt:i4>
      </vt:variant>
      <vt:variant>
        <vt:lpwstr/>
      </vt:variant>
      <vt:variant>
        <vt:lpwstr>_Toc122598929</vt:lpwstr>
      </vt:variant>
      <vt:variant>
        <vt:i4>1703987</vt:i4>
      </vt:variant>
      <vt:variant>
        <vt:i4>83</vt:i4>
      </vt:variant>
      <vt:variant>
        <vt:i4>0</vt:i4>
      </vt:variant>
      <vt:variant>
        <vt:i4>5</vt:i4>
      </vt:variant>
      <vt:variant>
        <vt:lpwstr/>
      </vt:variant>
      <vt:variant>
        <vt:lpwstr>_Toc122598928</vt:lpwstr>
      </vt:variant>
      <vt:variant>
        <vt:i4>1703987</vt:i4>
      </vt:variant>
      <vt:variant>
        <vt:i4>77</vt:i4>
      </vt:variant>
      <vt:variant>
        <vt:i4>0</vt:i4>
      </vt:variant>
      <vt:variant>
        <vt:i4>5</vt:i4>
      </vt:variant>
      <vt:variant>
        <vt:lpwstr/>
      </vt:variant>
      <vt:variant>
        <vt:lpwstr>_Toc122598927</vt:lpwstr>
      </vt:variant>
      <vt:variant>
        <vt:i4>1703987</vt:i4>
      </vt:variant>
      <vt:variant>
        <vt:i4>71</vt:i4>
      </vt:variant>
      <vt:variant>
        <vt:i4>0</vt:i4>
      </vt:variant>
      <vt:variant>
        <vt:i4>5</vt:i4>
      </vt:variant>
      <vt:variant>
        <vt:lpwstr/>
      </vt:variant>
      <vt:variant>
        <vt:lpwstr>_Toc122598926</vt:lpwstr>
      </vt:variant>
      <vt:variant>
        <vt:i4>1703987</vt:i4>
      </vt:variant>
      <vt:variant>
        <vt:i4>65</vt:i4>
      </vt:variant>
      <vt:variant>
        <vt:i4>0</vt:i4>
      </vt:variant>
      <vt:variant>
        <vt:i4>5</vt:i4>
      </vt:variant>
      <vt:variant>
        <vt:lpwstr/>
      </vt:variant>
      <vt:variant>
        <vt:lpwstr>_Toc122598925</vt:lpwstr>
      </vt:variant>
      <vt:variant>
        <vt:i4>1703987</vt:i4>
      </vt:variant>
      <vt:variant>
        <vt:i4>59</vt:i4>
      </vt:variant>
      <vt:variant>
        <vt:i4>0</vt:i4>
      </vt:variant>
      <vt:variant>
        <vt:i4>5</vt:i4>
      </vt:variant>
      <vt:variant>
        <vt:lpwstr/>
      </vt:variant>
      <vt:variant>
        <vt:lpwstr>_Toc122598924</vt:lpwstr>
      </vt:variant>
      <vt:variant>
        <vt:i4>1703987</vt:i4>
      </vt:variant>
      <vt:variant>
        <vt:i4>53</vt:i4>
      </vt:variant>
      <vt:variant>
        <vt:i4>0</vt:i4>
      </vt:variant>
      <vt:variant>
        <vt:i4>5</vt:i4>
      </vt:variant>
      <vt:variant>
        <vt:lpwstr/>
      </vt:variant>
      <vt:variant>
        <vt:lpwstr>_Toc122598923</vt:lpwstr>
      </vt:variant>
      <vt:variant>
        <vt:i4>1703987</vt:i4>
      </vt:variant>
      <vt:variant>
        <vt:i4>47</vt:i4>
      </vt:variant>
      <vt:variant>
        <vt:i4>0</vt:i4>
      </vt:variant>
      <vt:variant>
        <vt:i4>5</vt:i4>
      </vt:variant>
      <vt:variant>
        <vt:lpwstr/>
      </vt:variant>
      <vt:variant>
        <vt:lpwstr>_Toc122598922</vt:lpwstr>
      </vt:variant>
      <vt:variant>
        <vt:i4>1703987</vt:i4>
      </vt:variant>
      <vt:variant>
        <vt:i4>41</vt:i4>
      </vt:variant>
      <vt:variant>
        <vt:i4>0</vt:i4>
      </vt:variant>
      <vt:variant>
        <vt:i4>5</vt:i4>
      </vt:variant>
      <vt:variant>
        <vt:lpwstr/>
      </vt:variant>
      <vt:variant>
        <vt:lpwstr>_Toc122598921</vt:lpwstr>
      </vt:variant>
      <vt:variant>
        <vt:i4>1703987</vt:i4>
      </vt:variant>
      <vt:variant>
        <vt:i4>35</vt:i4>
      </vt:variant>
      <vt:variant>
        <vt:i4>0</vt:i4>
      </vt:variant>
      <vt:variant>
        <vt:i4>5</vt:i4>
      </vt:variant>
      <vt:variant>
        <vt:lpwstr/>
      </vt:variant>
      <vt:variant>
        <vt:lpwstr>_Toc122598920</vt:lpwstr>
      </vt:variant>
      <vt:variant>
        <vt:i4>1638451</vt:i4>
      </vt:variant>
      <vt:variant>
        <vt:i4>29</vt:i4>
      </vt:variant>
      <vt:variant>
        <vt:i4>0</vt:i4>
      </vt:variant>
      <vt:variant>
        <vt:i4>5</vt:i4>
      </vt:variant>
      <vt:variant>
        <vt:lpwstr/>
      </vt:variant>
      <vt:variant>
        <vt:lpwstr>_Toc122598919</vt:lpwstr>
      </vt:variant>
      <vt:variant>
        <vt:i4>1638451</vt:i4>
      </vt:variant>
      <vt:variant>
        <vt:i4>23</vt:i4>
      </vt:variant>
      <vt:variant>
        <vt:i4>0</vt:i4>
      </vt:variant>
      <vt:variant>
        <vt:i4>5</vt:i4>
      </vt:variant>
      <vt:variant>
        <vt:lpwstr/>
      </vt:variant>
      <vt:variant>
        <vt:lpwstr>_Toc122598918</vt:lpwstr>
      </vt:variant>
      <vt:variant>
        <vt:i4>1638451</vt:i4>
      </vt:variant>
      <vt:variant>
        <vt:i4>17</vt:i4>
      </vt:variant>
      <vt:variant>
        <vt:i4>0</vt:i4>
      </vt:variant>
      <vt:variant>
        <vt:i4>5</vt:i4>
      </vt:variant>
      <vt:variant>
        <vt:lpwstr/>
      </vt:variant>
      <vt:variant>
        <vt:lpwstr>_Toc122598917</vt:lpwstr>
      </vt:variant>
      <vt:variant>
        <vt:i4>1638451</vt:i4>
      </vt:variant>
      <vt:variant>
        <vt:i4>11</vt:i4>
      </vt:variant>
      <vt:variant>
        <vt:i4>0</vt:i4>
      </vt:variant>
      <vt:variant>
        <vt:i4>5</vt:i4>
      </vt:variant>
      <vt:variant>
        <vt:lpwstr/>
      </vt:variant>
      <vt:variant>
        <vt:lpwstr>_Toc122598916</vt:lpwstr>
      </vt:variant>
      <vt:variant>
        <vt:i4>2490480</vt:i4>
      </vt:variant>
      <vt:variant>
        <vt:i4>6</vt:i4>
      </vt:variant>
      <vt:variant>
        <vt:i4>0</vt:i4>
      </vt:variant>
      <vt:variant>
        <vt:i4>5</vt:i4>
      </vt:variant>
      <vt:variant>
        <vt:lpwstr>http://relayservice.gov.au/</vt:lpwstr>
      </vt:variant>
      <vt:variant>
        <vt:lpwstr/>
      </vt:variant>
      <vt:variant>
        <vt:i4>7208999</vt:i4>
      </vt:variant>
      <vt:variant>
        <vt:i4>3</vt:i4>
      </vt:variant>
      <vt:variant>
        <vt:i4>0</vt:i4>
      </vt:variant>
      <vt:variant>
        <vt:i4>5</vt:i4>
      </vt:variant>
      <vt:variant>
        <vt:lpwstr>http://www.accan.org.au/grants</vt:lpwstr>
      </vt:variant>
      <vt:variant>
        <vt:lpwstr/>
      </vt:variant>
      <vt:variant>
        <vt:i4>5570592</vt:i4>
      </vt:variant>
      <vt:variant>
        <vt:i4>0</vt:i4>
      </vt:variant>
      <vt:variant>
        <vt:i4>0</vt:i4>
      </vt:variant>
      <vt:variant>
        <vt:i4>5</vt:i4>
      </vt:variant>
      <vt:variant>
        <vt:lpwstr>mailto:grants@accan.org.au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Karliychuk</dc:creator>
  <cp:keywords/>
  <cp:lastModifiedBy>Tanya Karliychuk</cp:lastModifiedBy>
  <cp:revision>128</cp:revision>
  <cp:lastPrinted>2023-01-25T00:29:00Z</cp:lastPrinted>
  <dcterms:created xsi:type="dcterms:W3CDTF">2022-12-21T23:14:00Z</dcterms:created>
  <dcterms:modified xsi:type="dcterms:W3CDTF">2023-01-25T00:29:00Z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0x010100DDB21DEAB7E89C41B9C495762F16A77C</vt:lpwstr>
  </property>
  <property fmtid="{D5CDD505-2E9C-101B-9397-08002B2CF9AE}" pid="3" name="SharedWithUsers">
    <vt:lpwstr>16;#Rebekah Sarkoezy;#27;#Meredith Lea</vt:lpwstr>
  </property>
  <property fmtid="{D5CDD505-2E9C-101B-9397-08002B2CF9AE}" pid="4" name="MediaServiceImageTags">
    <vt:lpwstr/>
  </property>
</Properties>
</file>